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44"/>
          <w:szCs w:val="4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44"/>
          <w:szCs w:val="4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44"/>
          <w:szCs w:val="4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44"/>
          <w:szCs w:val="44"/>
        </w:rPr>
        <w:t xml:space="preserve"> </w:t>
      </w: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Pr="00911173" w:rsidRDefault="00FA605A" w:rsidP="0091117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911173">
        <w:rPr>
          <w:rFonts w:ascii="Times New Roman" w:hAnsi="Times New Roman"/>
          <w:b/>
          <w:sz w:val="32"/>
          <w:szCs w:val="32"/>
        </w:rPr>
        <w:t>Анализ работы ШМО учителей русского языка и литературы</w:t>
      </w:r>
    </w:p>
    <w:p w:rsidR="00FA605A" w:rsidRPr="00911173" w:rsidRDefault="00FA605A" w:rsidP="0091117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911173">
        <w:rPr>
          <w:rFonts w:ascii="Times New Roman" w:hAnsi="Times New Roman"/>
          <w:b/>
          <w:sz w:val="32"/>
          <w:szCs w:val="32"/>
        </w:rPr>
        <w:t>муниципального бюджетного  общеобразовательного учреждения</w:t>
      </w:r>
    </w:p>
    <w:p w:rsidR="00FA605A" w:rsidRPr="00911173" w:rsidRDefault="00FA605A" w:rsidP="0091117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911173">
        <w:rPr>
          <w:rFonts w:ascii="Times New Roman" w:hAnsi="Times New Roman"/>
          <w:b/>
          <w:sz w:val="32"/>
          <w:szCs w:val="32"/>
        </w:rPr>
        <w:t>«Средняя общеобразовательная школа №4 »</w:t>
      </w:r>
    </w:p>
    <w:p w:rsidR="00FA605A" w:rsidRPr="00911173" w:rsidRDefault="00FA605A" w:rsidP="0091117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911173">
        <w:rPr>
          <w:rFonts w:ascii="Times New Roman" w:hAnsi="Times New Roman"/>
          <w:b/>
          <w:sz w:val="32"/>
          <w:szCs w:val="32"/>
        </w:rPr>
        <w:t>муниципального образования</w:t>
      </w:r>
    </w:p>
    <w:p w:rsidR="00FA605A" w:rsidRPr="00911173" w:rsidRDefault="00FA605A" w:rsidP="0091117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911173">
        <w:rPr>
          <w:rFonts w:ascii="Times New Roman" w:hAnsi="Times New Roman"/>
          <w:b/>
          <w:sz w:val="32"/>
          <w:szCs w:val="32"/>
        </w:rPr>
        <w:t>«Лениногорский муниципальный район»</w:t>
      </w:r>
    </w:p>
    <w:p w:rsidR="00FA605A" w:rsidRPr="00911173" w:rsidRDefault="00FA605A" w:rsidP="00911173">
      <w:pPr>
        <w:spacing w:after="0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                               </w:t>
      </w:r>
      <w:r w:rsidRPr="00911173">
        <w:rPr>
          <w:rFonts w:ascii="Times New Roman" w:hAnsi="Times New Roman"/>
          <w:b/>
          <w:sz w:val="32"/>
          <w:szCs w:val="32"/>
        </w:rPr>
        <w:t>Республики Татарстан</w:t>
      </w:r>
    </w:p>
    <w:p w:rsidR="00FA605A" w:rsidRPr="00911173" w:rsidRDefault="00FA605A" w:rsidP="00911173">
      <w:pPr>
        <w:spacing w:after="0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                              за 2019/20 учебный год</w:t>
      </w:r>
    </w:p>
    <w:p w:rsidR="00FA605A" w:rsidRPr="00911173" w:rsidRDefault="00FA605A" w:rsidP="0091117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FA605A" w:rsidRPr="00911173" w:rsidRDefault="00FA605A" w:rsidP="0091117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FA605A" w:rsidRPr="00911173" w:rsidRDefault="00FA605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FA605A" w:rsidRPr="00911173" w:rsidRDefault="00FA605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Default="00FA605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05A" w:rsidRPr="009C06D4" w:rsidRDefault="00FA605A" w:rsidP="002C4C19">
      <w:pPr>
        <w:rPr>
          <w:rFonts w:ascii="Times New Roman" w:hAnsi="Times New Roman"/>
          <w:spacing w:val="5"/>
          <w:kern w:val="28"/>
        </w:rPr>
      </w:pPr>
      <w:r w:rsidRPr="009C06D4">
        <w:rPr>
          <w:rFonts w:ascii="Times New Roman" w:hAnsi="Times New Roman"/>
          <w:b/>
        </w:rPr>
        <w:t>1. Методическая тема</w:t>
      </w:r>
      <w:r w:rsidRPr="009C06D4">
        <w:rPr>
          <w:rFonts w:ascii="Times New Roman" w:hAnsi="Times New Roman"/>
          <w:b/>
          <w:i/>
        </w:rPr>
        <w:t xml:space="preserve">: </w:t>
      </w:r>
      <w:r w:rsidRPr="009C06D4">
        <w:rPr>
          <w:rFonts w:ascii="Times New Roman" w:hAnsi="Times New Roman"/>
        </w:rPr>
        <w:t>«</w:t>
      </w:r>
      <w:r w:rsidRPr="009C06D4">
        <w:rPr>
          <w:rFonts w:ascii="Times New Roman" w:hAnsi="Times New Roman"/>
          <w:spacing w:val="5"/>
          <w:kern w:val="28"/>
        </w:rPr>
        <w:t>Повышение качества образования и воспитания через внедрение системно- деятельностного подхода в условиях перехода к ФГОС ООО на уроках гуманитарного цикла»</w:t>
      </w:r>
    </w:p>
    <w:p w:rsidR="00FA605A" w:rsidRPr="009C06D4" w:rsidRDefault="00FA605A" w:rsidP="002C4C19">
      <w:pPr>
        <w:tabs>
          <w:tab w:val="left" w:pos="3780"/>
        </w:tabs>
        <w:rPr>
          <w:rFonts w:ascii="Times New Roman" w:hAnsi="Times New Roman"/>
          <w:b/>
          <w:i/>
        </w:rPr>
      </w:pPr>
      <w:r w:rsidRPr="009C06D4">
        <w:rPr>
          <w:rFonts w:ascii="Times New Roman" w:hAnsi="Times New Roman"/>
          <w:b/>
        </w:rPr>
        <w:t>2. Цели и задачи</w:t>
      </w:r>
      <w:r w:rsidRPr="009C06D4">
        <w:rPr>
          <w:rFonts w:ascii="Times New Roman" w:hAnsi="Times New Roman"/>
          <w:b/>
          <w:i/>
        </w:rPr>
        <w:t>:</w:t>
      </w:r>
    </w:p>
    <w:p w:rsidR="00FA605A" w:rsidRDefault="00FA605A" w:rsidP="00546027">
      <w:pPr>
        <w:pStyle w:val="c4"/>
        <w:spacing w:before="0" w:beforeAutospacing="0" w:after="0" w:afterAutospacing="0" w:line="270" w:lineRule="atLeast"/>
        <w:rPr>
          <w:sz w:val="22"/>
          <w:szCs w:val="22"/>
        </w:rPr>
      </w:pPr>
      <w:r>
        <w:rPr>
          <w:shd w:val="clear" w:color="auto" w:fill="FFFFFF"/>
        </w:rPr>
        <w:t xml:space="preserve"> </w:t>
      </w:r>
      <w:r w:rsidRPr="009C06D4">
        <w:rPr>
          <w:rStyle w:val="c3"/>
          <w:bCs/>
          <w:sz w:val="22"/>
          <w:szCs w:val="22"/>
        </w:rPr>
        <w:t xml:space="preserve"> </w:t>
      </w:r>
      <w:r w:rsidRPr="009C06D4">
        <w:rPr>
          <w:sz w:val="22"/>
          <w:szCs w:val="22"/>
        </w:rPr>
        <w:t xml:space="preserve">1. Активизировать работу по повышению уровня квалификации и педагогического мастерства  посредством использования  в своей работе новаторского опыта учителей русского языка и литературы как муниципального, так и республиканского, всероссийского уровней  в целях успешной реализации </w:t>
      </w:r>
    </w:p>
    <w:p w:rsidR="00FA605A" w:rsidRDefault="00FA605A" w:rsidP="00546027">
      <w:pPr>
        <w:pStyle w:val="c4"/>
        <w:spacing w:before="0" w:beforeAutospacing="0" w:after="0" w:afterAutospacing="0" w:line="270" w:lineRule="atLeast"/>
        <w:rPr>
          <w:color w:val="222222"/>
        </w:rPr>
      </w:pPr>
      <w:r w:rsidRPr="009C06D4">
        <w:t>ФГОС ООО.</w:t>
      </w:r>
      <w:r w:rsidRPr="004B7720">
        <w:rPr>
          <w:shd w:val="clear" w:color="auto" w:fill="FFFFFF"/>
        </w:rPr>
        <w:t xml:space="preserve"> </w:t>
      </w:r>
      <w:r w:rsidRPr="009C06D4">
        <w:rPr>
          <w:shd w:val="clear" w:color="auto" w:fill="FFFFFF"/>
        </w:rPr>
        <w:t>Выявлять, обобщать и распространять положительный педагогический опыт творчески работающих учителей</w:t>
      </w:r>
      <w:r>
        <w:rPr>
          <w:shd w:val="clear" w:color="auto" w:fill="FFFFFF"/>
        </w:rPr>
        <w:t>.</w:t>
      </w:r>
      <w:r w:rsidRPr="009C06D4">
        <w:t xml:space="preserve">  </w:t>
      </w:r>
      <w:r>
        <w:rPr>
          <w:color w:val="222222"/>
        </w:rPr>
        <w:t xml:space="preserve"> </w:t>
      </w:r>
    </w:p>
    <w:p w:rsidR="00FA605A" w:rsidRDefault="00FA605A" w:rsidP="00546027">
      <w:pPr>
        <w:pStyle w:val="c4"/>
        <w:spacing w:before="0" w:beforeAutospacing="0" w:after="0" w:afterAutospacing="0" w:line="270" w:lineRule="atLeast"/>
        <w:rPr>
          <w:color w:val="222222"/>
        </w:rPr>
      </w:pPr>
    </w:p>
    <w:p w:rsidR="00FA605A" w:rsidRDefault="00FA605A" w:rsidP="00546027">
      <w:pPr>
        <w:pStyle w:val="c4"/>
        <w:spacing w:before="0" w:beforeAutospacing="0" w:after="0" w:afterAutospacing="0" w:line="270" w:lineRule="atLeast"/>
        <w:rPr>
          <w:shd w:val="clear" w:color="auto" w:fill="FFFFFF"/>
        </w:rPr>
      </w:pPr>
      <w:r w:rsidRPr="008B09FA">
        <w:t>2.</w:t>
      </w:r>
      <w:r>
        <w:rPr>
          <w:b/>
        </w:rPr>
        <w:t xml:space="preserve"> </w:t>
      </w:r>
      <w:r>
        <w:rPr>
          <w:shd w:val="clear" w:color="auto" w:fill="FFFFFF"/>
        </w:rPr>
        <w:t>Активно использовать современные педагогические и компьютерные технологии, широко применять обучающие компьютерные программы в учебном процессе.</w:t>
      </w:r>
    </w:p>
    <w:p w:rsidR="00FA605A" w:rsidRPr="00EC2D21" w:rsidRDefault="00FA605A" w:rsidP="00546027">
      <w:pPr>
        <w:pStyle w:val="c4"/>
        <w:spacing w:before="0" w:beforeAutospacing="0" w:after="0" w:afterAutospacing="0" w:line="270" w:lineRule="atLeast"/>
        <w:rPr>
          <w:sz w:val="22"/>
          <w:szCs w:val="22"/>
        </w:rPr>
      </w:pPr>
    </w:p>
    <w:p w:rsidR="00FA605A" w:rsidRPr="004B7720" w:rsidRDefault="00FA605A" w:rsidP="00546027">
      <w:pPr>
        <w:rPr>
          <w:rFonts w:ascii="Times New Roman" w:hAnsi="Times New Roman"/>
        </w:rPr>
      </w:pPr>
      <w:r w:rsidRPr="009C06D4">
        <w:rPr>
          <w:rFonts w:ascii="Times New Roman" w:hAnsi="Times New Roman"/>
        </w:rPr>
        <w:t>3.</w:t>
      </w:r>
      <w:r w:rsidRPr="009C06D4">
        <w:rPr>
          <w:rFonts w:ascii="Times New Roman" w:hAnsi="Times New Roman"/>
          <w:color w:val="000000"/>
          <w:shd w:val="clear" w:color="auto" w:fill="FFFFFF"/>
        </w:rPr>
        <w:t xml:space="preserve">Продолжать организацию исследовательской деятельности детей через занятия на спецкурсах,  внеурочную деятельность. </w:t>
      </w:r>
      <w:r>
        <w:rPr>
          <w:rFonts w:ascii="Times New Roman" w:hAnsi="Times New Roman"/>
          <w:color w:val="000000"/>
          <w:shd w:val="clear" w:color="auto" w:fill="FFFFFF"/>
        </w:rPr>
        <w:t xml:space="preserve"> </w:t>
      </w:r>
      <w:r w:rsidRPr="009C06D4"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color w:val="222222"/>
        </w:rPr>
        <w:t xml:space="preserve"> </w:t>
      </w:r>
    </w:p>
    <w:p w:rsidR="00FA605A" w:rsidRPr="009C06D4" w:rsidRDefault="00FA605A" w:rsidP="002C4C19">
      <w:pPr>
        <w:jc w:val="both"/>
        <w:rPr>
          <w:rFonts w:ascii="Times New Roman" w:hAnsi="Times New Roman"/>
        </w:rPr>
      </w:pPr>
      <w:r w:rsidRPr="009C06D4">
        <w:rPr>
          <w:rFonts w:ascii="Times New Roman" w:hAnsi="Times New Roman"/>
          <w:b/>
        </w:rPr>
        <w:t>3. Характеристика кадрового состава.</w:t>
      </w:r>
    </w:p>
    <w:tbl>
      <w:tblPr>
        <w:tblpPr w:leftFromText="180" w:rightFromText="180" w:vertAnchor="text" w:horzAnchor="margin" w:tblpY="353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2"/>
        <w:gridCol w:w="1773"/>
        <w:gridCol w:w="1473"/>
        <w:gridCol w:w="543"/>
        <w:gridCol w:w="2127"/>
        <w:gridCol w:w="2977"/>
        <w:gridCol w:w="1385"/>
      </w:tblGrid>
      <w:tr w:rsidR="00FA605A" w:rsidRPr="009C06D4" w:rsidTr="00BA3040">
        <w:trPr>
          <w:trHeight w:val="1426"/>
        </w:trPr>
        <w:tc>
          <w:tcPr>
            <w:tcW w:w="462" w:type="dxa"/>
          </w:tcPr>
          <w:p w:rsidR="00FA605A" w:rsidRPr="009C06D4" w:rsidRDefault="00FA605A" w:rsidP="001A5C3E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1773" w:type="dxa"/>
          </w:tcPr>
          <w:p w:rsidR="00FA605A" w:rsidRPr="009C06D4" w:rsidRDefault="00FA605A" w:rsidP="001A5C3E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Ф.И.О</w:t>
            </w:r>
          </w:p>
        </w:tc>
        <w:tc>
          <w:tcPr>
            <w:tcW w:w="1473" w:type="dxa"/>
          </w:tcPr>
          <w:p w:rsidR="00FA605A" w:rsidRPr="009C06D4" w:rsidRDefault="00FA605A" w:rsidP="001A5C3E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Образо</w:t>
            </w:r>
          </w:p>
          <w:p w:rsidR="00FA605A" w:rsidRPr="009C06D4" w:rsidRDefault="00FA605A" w:rsidP="001A5C3E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вание</w:t>
            </w:r>
          </w:p>
        </w:tc>
        <w:tc>
          <w:tcPr>
            <w:tcW w:w="543" w:type="dxa"/>
          </w:tcPr>
          <w:p w:rsidR="00FA605A" w:rsidRPr="009C06D4" w:rsidRDefault="00FA605A" w:rsidP="001A5C3E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Стаж </w:t>
            </w:r>
          </w:p>
        </w:tc>
        <w:tc>
          <w:tcPr>
            <w:tcW w:w="2127" w:type="dxa"/>
          </w:tcPr>
          <w:p w:rsidR="00FA605A" w:rsidRPr="009C06D4" w:rsidRDefault="00FA605A" w:rsidP="001A5C3E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Методическая тема</w:t>
            </w:r>
          </w:p>
        </w:tc>
        <w:tc>
          <w:tcPr>
            <w:tcW w:w="2977" w:type="dxa"/>
          </w:tcPr>
          <w:p w:rsidR="00FA605A" w:rsidRPr="009C06D4" w:rsidRDefault="00FA605A" w:rsidP="001A5C3E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Курсовая подготовка</w:t>
            </w:r>
          </w:p>
          <w:p w:rsidR="00FA605A" w:rsidRPr="009C06D4" w:rsidRDefault="00FA605A" w:rsidP="001A5C3E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(Тема, год последней КПК)</w:t>
            </w:r>
          </w:p>
        </w:tc>
        <w:tc>
          <w:tcPr>
            <w:tcW w:w="1385" w:type="dxa"/>
          </w:tcPr>
          <w:p w:rsidR="00FA605A" w:rsidRPr="009C06D4" w:rsidRDefault="00FA605A" w:rsidP="001A5C3E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Квал. категория год присвоения</w:t>
            </w:r>
          </w:p>
        </w:tc>
      </w:tr>
      <w:tr w:rsidR="00FA605A" w:rsidRPr="009C06D4" w:rsidTr="00BA3040">
        <w:trPr>
          <w:trHeight w:val="4005"/>
        </w:trPr>
        <w:tc>
          <w:tcPr>
            <w:tcW w:w="462" w:type="dxa"/>
          </w:tcPr>
          <w:p w:rsidR="00FA605A" w:rsidRPr="009C06D4" w:rsidRDefault="00FA605A" w:rsidP="001A5C3E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  <w:p w:rsidR="00FA605A" w:rsidRPr="009C06D4" w:rsidRDefault="00FA605A" w:rsidP="001A5C3E">
            <w:pPr>
              <w:spacing w:after="0"/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spacing w:after="0"/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spacing w:after="0"/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spacing w:after="0"/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spacing w:after="0"/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spacing w:after="0"/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spacing w:after="0"/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spacing w:after="0"/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spacing w:after="0"/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spacing w:after="0"/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spacing w:after="0"/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</w:tc>
        <w:tc>
          <w:tcPr>
            <w:tcW w:w="1773" w:type="dxa"/>
          </w:tcPr>
          <w:p w:rsidR="00FA605A" w:rsidRPr="009C06D4" w:rsidRDefault="00FA605A" w:rsidP="001A5C3E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Гришина Любовь Николаевна</w:t>
            </w: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</w:tc>
        <w:tc>
          <w:tcPr>
            <w:tcW w:w="1473" w:type="dxa"/>
          </w:tcPr>
          <w:p w:rsidR="00FA605A" w:rsidRPr="009C06D4" w:rsidRDefault="00FA605A" w:rsidP="001A5C3E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высшее,  КГПИ, 1988</w:t>
            </w:r>
          </w:p>
          <w:p w:rsidR="00FA605A" w:rsidRPr="009C06D4" w:rsidRDefault="00FA605A" w:rsidP="001A5C3E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</w:tc>
        <w:tc>
          <w:tcPr>
            <w:tcW w:w="543" w:type="dxa"/>
          </w:tcPr>
          <w:p w:rsidR="00FA605A" w:rsidRPr="009C06D4" w:rsidRDefault="00FA605A" w:rsidP="001A5C3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</w:tcPr>
          <w:p w:rsidR="00FA605A" w:rsidRPr="009C06D4" w:rsidRDefault="00FA605A" w:rsidP="001A5C3E">
            <w:pPr>
              <w:spacing w:before="100" w:beforeAutospacing="1" w:after="100" w:afterAutospacing="1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b/>
              </w:rPr>
              <w:t>«</w:t>
            </w:r>
            <w:r w:rsidRPr="009C06D4">
              <w:rPr>
                <w:rFonts w:ascii="Times New Roman" w:hAnsi="Times New Roman"/>
              </w:rPr>
              <w:t>Использование системно - деятельностного  подхода в преподавании  русского языка и литературы</w:t>
            </w:r>
            <w:r w:rsidRPr="009C06D4">
              <w:rPr>
                <w:rFonts w:ascii="Times New Roman" w:hAnsi="Times New Roman"/>
                <w:i/>
              </w:rPr>
              <w:t xml:space="preserve"> </w:t>
            </w:r>
            <w:r w:rsidRPr="009C06D4">
              <w:rPr>
                <w:rFonts w:ascii="Times New Roman" w:hAnsi="Times New Roman"/>
              </w:rPr>
              <w:t>для развития коммуникативных способностей учащихся в условиях  реализации  ФГОС ООО»</w:t>
            </w:r>
          </w:p>
        </w:tc>
        <w:tc>
          <w:tcPr>
            <w:tcW w:w="2977" w:type="dxa"/>
          </w:tcPr>
          <w:p w:rsidR="00FA605A" w:rsidRPr="009C06D4" w:rsidRDefault="00FA605A" w:rsidP="001A5C3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«Системно- деятельностный подход к преподаванию русского языка и литературы в условиях реализации ФГОС» , 96 часов, город Казань, ФГАОУ  ВО «Казанский (Приволжский) федеральный университет,  2018 год</w:t>
            </w: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</w:tcPr>
          <w:p w:rsidR="00FA605A" w:rsidRPr="009C06D4" w:rsidRDefault="00FA605A" w:rsidP="001A5C3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высшая,</w:t>
            </w: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  <w:smartTag w:uri="urn:schemas-microsoft-com:office:smarttags" w:element="metricconverter">
              <w:smartTagPr>
                <w:attr w:name="ProductID" w:val="2018 г"/>
              </w:smartTagPr>
              <w:r w:rsidRPr="009C06D4">
                <w:rPr>
                  <w:rFonts w:ascii="Times New Roman" w:hAnsi="Times New Roman"/>
                </w:rPr>
                <w:t>2018 г</w:t>
              </w:r>
            </w:smartTag>
            <w:r w:rsidRPr="009C06D4">
              <w:rPr>
                <w:rFonts w:ascii="Times New Roman" w:hAnsi="Times New Roman"/>
              </w:rPr>
              <w:t>.</w:t>
            </w: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</w:tc>
      </w:tr>
      <w:tr w:rsidR="00FA605A" w:rsidRPr="009C06D4" w:rsidTr="00BA3040">
        <w:trPr>
          <w:trHeight w:val="3052"/>
        </w:trPr>
        <w:tc>
          <w:tcPr>
            <w:tcW w:w="462" w:type="dxa"/>
          </w:tcPr>
          <w:p w:rsidR="00FA605A" w:rsidRPr="009C06D4" w:rsidRDefault="00FA605A" w:rsidP="001A5C3E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2.</w:t>
            </w: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</w:tc>
        <w:tc>
          <w:tcPr>
            <w:tcW w:w="1773" w:type="dxa"/>
          </w:tcPr>
          <w:p w:rsidR="00FA605A" w:rsidRPr="009C06D4" w:rsidRDefault="00FA605A" w:rsidP="001A5C3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Ильясова Екатерина Петровна</w:t>
            </w:r>
          </w:p>
        </w:tc>
        <w:tc>
          <w:tcPr>
            <w:tcW w:w="1473" w:type="dxa"/>
          </w:tcPr>
          <w:p w:rsidR="00FA605A" w:rsidRDefault="00FA605A" w:rsidP="001A5C3E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высшее, КГУ,</w:t>
            </w:r>
          </w:p>
          <w:p w:rsidR="00FA605A" w:rsidRPr="009C06D4" w:rsidRDefault="00FA605A" w:rsidP="001A5C3E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2011</w:t>
            </w:r>
          </w:p>
        </w:tc>
        <w:tc>
          <w:tcPr>
            <w:tcW w:w="543" w:type="dxa"/>
          </w:tcPr>
          <w:p w:rsidR="00FA605A" w:rsidRPr="009C06D4" w:rsidRDefault="00FA605A" w:rsidP="001A5C3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127" w:type="dxa"/>
          </w:tcPr>
          <w:p w:rsidR="00FA605A" w:rsidRPr="009C06D4" w:rsidRDefault="00FA605A" w:rsidP="001A5C3E">
            <w:pPr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</w:rPr>
              <w:t>Использование системно-деятельностного  подхода в преподавании  русского языка и литературы в условиях  перехода к ФГОС ООО</w:t>
            </w:r>
          </w:p>
        </w:tc>
        <w:tc>
          <w:tcPr>
            <w:tcW w:w="2977" w:type="dxa"/>
          </w:tcPr>
          <w:p w:rsidR="00FA605A" w:rsidRPr="009C06D4" w:rsidRDefault="00FA605A" w:rsidP="001A5C3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color w:val="000000"/>
              </w:rPr>
              <w:t>ИКТ-технологии в процес</w:t>
            </w:r>
            <w:r>
              <w:rPr>
                <w:rFonts w:ascii="Times New Roman" w:hAnsi="Times New Roman"/>
                <w:color w:val="000000"/>
              </w:rPr>
              <w:t>се изучения русского языка и ли</w:t>
            </w:r>
            <w:r w:rsidRPr="009C06D4">
              <w:rPr>
                <w:rFonts w:ascii="Times New Roman" w:hAnsi="Times New Roman"/>
                <w:color w:val="000000"/>
              </w:rPr>
              <w:t>тературы в условиях реализации ФГОС</w:t>
            </w:r>
            <w:r w:rsidRPr="009C06D4">
              <w:rPr>
                <w:rFonts w:ascii="Times New Roman" w:hAnsi="Times New Roman"/>
              </w:rPr>
              <w:t>, 2017 год</w:t>
            </w:r>
          </w:p>
        </w:tc>
        <w:tc>
          <w:tcPr>
            <w:tcW w:w="1385" w:type="dxa"/>
          </w:tcPr>
          <w:p w:rsidR="00FA605A" w:rsidRPr="009C06D4" w:rsidRDefault="00FA605A" w:rsidP="001A5C3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Первая, 2019г</w:t>
            </w: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</w:tc>
      </w:tr>
      <w:tr w:rsidR="00FA605A" w:rsidRPr="009C06D4" w:rsidTr="008F5EA3">
        <w:trPr>
          <w:trHeight w:val="2513"/>
        </w:trPr>
        <w:tc>
          <w:tcPr>
            <w:tcW w:w="462" w:type="dxa"/>
          </w:tcPr>
          <w:p w:rsidR="00FA605A" w:rsidRPr="009C06D4" w:rsidRDefault="00FA605A" w:rsidP="001A5C3E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</w:t>
            </w:r>
          </w:p>
        </w:tc>
        <w:tc>
          <w:tcPr>
            <w:tcW w:w="1773" w:type="dxa"/>
          </w:tcPr>
          <w:p w:rsidR="00FA605A" w:rsidRPr="009C06D4" w:rsidRDefault="00FA605A" w:rsidP="001A5C3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Шигабудинова Динара Фаритовна</w:t>
            </w:r>
          </w:p>
        </w:tc>
        <w:tc>
          <w:tcPr>
            <w:tcW w:w="1473" w:type="dxa"/>
          </w:tcPr>
          <w:p w:rsidR="00FA605A" w:rsidRPr="00594222" w:rsidRDefault="00FA605A" w:rsidP="00581DFE">
            <w:pPr>
              <w:spacing w:line="240" w:lineRule="auto"/>
              <w:rPr>
                <w:rFonts w:ascii="Times New Roman" w:hAnsi="Times New Roman"/>
              </w:rPr>
            </w:pPr>
            <w:r w:rsidRPr="00594222">
              <w:rPr>
                <w:rFonts w:ascii="Times New Roman" w:hAnsi="Times New Roman"/>
              </w:rPr>
              <w:t>высшее,</w:t>
            </w:r>
          </w:p>
          <w:p w:rsidR="00FA605A" w:rsidRPr="00581DFE" w:rsidRDefault="00FA605A" w:rsidP="007C03B2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94222">
              <w:rPr>
                <w:rFonts w:ascii="Times New Roman" w:hAnsi="Times New Roman"/>
              </w:rPr>
              <w:t>ЕГПУ,</w:t>
            </w:r>
            <w:r w:rsidRPr="00594222">
              <w:rPr>
                <w:rFonts w:ascii="Times New Roman" w:hAnsi="Times New Roman"/>
                <w:color w:val="000000"/>
              </w:rPr>
              <w:t xml:space="preserve">  </w:t>
            </w:r>
            <w:r w:rsidRPr="00594222">
              <w:rPr>
                <w:rFonts w:ascii="Times New Roman" w:hAnsi="Times New Roman"/>
              </w:rPr>
              <w:t>2011</w:t>
            </w:r>
          </w:p>
        </w:tc>
        <w:tc>
          <w:tcPr>
            <w:tcW w:w="543" w:type="dxa"/>
          </w:tcPr>
          <w:p w:rsidR="00FA605A" w:rsidRPr="009C06D4" w:rsidRDefault="00FA605A" w:rsidP="001A5C3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127" w:type="dxa"/>
          </w:tcPr>
          <w:p w:rsidR="00FA605A" w:rsidRPr="008F5EA3" w:rsidRDefault="00FA605A" w:rsidP="008F5EA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95E75">
              <w:rPr>
                <w:rFonts w:ascii="Times New Roman" w:hAnsi="Times New Roman"/>
                <w:color w:val="000000"/>
                <w:sz w:val="20"/>
                <w:szCs w:val="20"/>
              </w:rPr>
              <w:t>«Изучение приёмов и методов системно-деятельностного подхода и внедрение в систему работу на уроках русского языка и литературы для развития коммуникативных способностей учащихся</w:t>
            </w:r>
            <w:r w:rsidRPr="00595E75">
              <w:rPr>
                <w:color w:val="000000"/>
                <w:sz w:val="27"/>
                <w:szCs w:val="27"/>
              </w:rPr>
              <w:t xml:space="preserve">» </w:t>
            </w:r>
          </w:p>
        </w:tc>
        <w:tc>
          <w:tcPr>
            <w:tcW w:w="2977" w:type="dxa"/>
          </w:tcPr>
          <w:p w:rsidR="00FA605A" w:rsidRPr="009C06D4" w:rsidRDefault="00FA605A" w:rsidP="001A5C3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«Системно- деятельностный подход к преподаванию русского языка и литературы в условиях реализации ФГОС» , 96 часов, город Казань, ФГАОУ  ВО «Казанский (Приволжский) федеральный университет, 2018 год</w:t>
            </w:r>
          </w:p>
        </w:tc>
        <w:tc>
          <w:tcPr>
            <w:tcW w:w="1385" w:type="dxa"/>
          </w:tcPr>
          <w:p w:rsidR="00FA605A" w:rsidRPr="009C06D4" w:rsidRDefault="00FA605A" w:rsidP="001A5C3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</w:t>
            </w:r>
            <w:r w:rsidRPr="009C06D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Первая, 2020</w:t>
            </w:r>
            <w:r w:rsidRPr="009C06D4">
              <w:rPr>
                <w:rFonts w:ascii="Times New Roman" w:hAnsi="Times New Roman"/>
              </w:rPr>
              <w:t>г</w:t>
            </w: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</w:p>
        </w:tc>
      </w:tr>
      <w:tr w:rsidR="00FA605A" w:rsidRPr="009C06D4" w:rsidTr="00BA3040">
        <w:trPr>
          <w:trHeight w:val="705"/>
        </w:trPr>
        <w:tc>
          <w:tcPr>
            <w:tcW w:w="462" w:type="dxa"/>
          </w:tcPr>
          <w:p w:rsidR="00FA605A" w:rsidRPr="009C06D4" w:rsidRDefault="00FA605A" w:rsidP="001A5C3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773" w:type="dxa"/>
          </w:tcPr>
          <w:p w:rsidR="00FA605A" w:rsidRPr="009C06D4" w:rsidRDefault="00FA605A" w:rsidP="001A5C3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Гончарова Кристина Павловна</w:t>
            </w:r>
          </w:p>
        </w:tc>
        <w:tc>
          <w:tcPr>
            <w:tcW w:w="1473" w:type="dxa"/>
          </w:tcPr>
          <w:p w:rsidR="00FA605A" w:rsidRPr="009C06D4" w:rsidRDefault="00FA605A" w:rsidP="001A5C3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Высшее, НГПУ, г.Наб.Челны</w:t>
            </w:r>
          </w:p>
        </w:tc>
        <w:tc>
          <w:tcPr>
            <w:tcW w:w="543" w:type="dxa"/>
          </w:tcPr>
          <w:p w:rsidR="00FA605A" w:rsidRDefault="00FA605A" w:rsidP="001A5C3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127" w:type="dxa"/>
          </w:tcPr>
          <w:p w:rsidR="00FA605A" w:rsidRPr="00FB476D" w:rsidRDefault="00FA605A" w:rsidP="00652F6B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B476D">
              <w:rPr>
                <w:rFonts w:ascii="Times New Roman" w:hAnsi="Times New Roman"/>
                <w:sz w:val="20"/>
                <w:szCs w:val="20"/>
              </w:rPr>
              <w:t>Применение инновационных образовательных технологий в преподавании русского языка и литературы в условиях ФГОС</w:t>
            </w:r>
          </w:p>
        </w:tc>
        <w:tc>
          <w:tcPr>
            <w:tcW w:w="2977" w:type="dxa"/>
          </w:tcPr>
          <w:p w:rsidR="00FA605A" w:rsidRPr="009C06D4" w:rsidRDefault="00FA605A" w:rsidP="001A5C3E">
            <w:pPr>
              <w:spacing w:after="0"/>
              <w:rPr>
                <w:rFonts w:ascii="Times New Roman" w:hAnsi="Times New Roman"/>
              </w:rPr>
            </w:pPr>
          </w:p>
          <w:p w:rsidR="00FA605A" w:rsidRPr="009C06D4" w:rsidRDefault="00FA605A" w:rsidP="001A5C3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    </w:t>
            </w: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385" w:type="dxa"/>
          </w:tcPr>
          <w:p w:rsidR="00FA605A" w:rsidRPr="009C06D4" w:rsidRDefault="00FA605A" w:rsidP="001A5C3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Молодой специалист</w:t>
            </w:r>
          </w:p>
        </w:tc>
      </w:tr>
    </w:tbl>
    <w:p w:rsidR="00FA605A" w:rsidRPr="009C06D4" w:rsidRDefault="00FA605A" w:rsidP="002C4C19">
      <w:pPr>
        <w:jc w:val="both"/>
        <w:rPr>
          <w:rFonts w:ascii="Times New Roman" w:hAnsi="Times New Roman"/>
        </w:rPr>
      </w:pPr>
    </w:p>
    <w:tbl>
      <w:tblPr>
        <w:tblpPr w:leftFromText="180" w:rightFromText="180" w:vertAnchor="text" w:horzAnchor="margin" w:tblpY="172"/>
        <w:tblW w:w="104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543"/>
        <w:gridCol w:w="1843"/>
        <w:gridCol w:w="1701"/>
        <w:gridCol w:w="1305"/>
        <w:gridCol w:w="2097"/>
      </w:tblGrid>
      <w:tr w:rsidR="00FA605A" w:rsidRPr="009C06D4" w:rsidTr="007A560C">
        <w:tc>
          <w:tcPr>
            <w:tcW w:w="3543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FA605A" w:rsidRPr="009C06D4" w:rsidRDefault="00FA605A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2017-2018</w:t>
            </w:r>
          </w:p>
          <w:p w:rsidR="00FA605A" w:rsidRPr="009C06D4" w:rsidRDefault="00FA605A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год</w:t>
            </w:r>
          </w:p>
        </w:tc>
        <w:tc>
          <w:tcPr>
            <w:tcW w:w="1701" w:type="dxa"/>
          </w:tcPr>
          <w:p w:rsidR="00FA605A" w:rsidRPr="009C06D4" w:rsidRDefault="00FA605A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2018-2019</w:t>
            </w:r>
          </w:p>
          <w:p w:rsidR="00FA605A" w:rsidRPr="009C06D4" w:rsidRDefault="00FA605A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год</w:t>
            </w:r>
          </w:p>
        </w:tc>
        <w:tc>
          <w:tcPr>
            <w:tcW w:w="1305" w:type="dxa"/>
          </w:tcPr>
          <w:p w:rsidR="00FA605A" w:rsidRPr="009C06D4" w:rsidRDefault="00FA605A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2019-2020</w:t>
            </w:r>
          </w:p>
          <w:p w:rsidR="00FA605A" w:rsidRPr="009C06D4" w:rsidRDefault="00FA605A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год</w:t>
            </w:r>
          </w:p>
          <w:p w:rsidR="00FA605A" w:rsidRPr="009C06D4" w:rsidRDefault="00FA605A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097" w:type="dxa"/>
          </w:tcPr>
          <w:p w:rsidR="00FA605A" w:rsidRPr="009C06D4" w:rsidRDefault="00FA605A" w:rsidP="00D35D37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   Динамика</w:t>
            </w:r>
          </w:p>
          <w:p w:rsidR="00FA605A" w:rsidRPr="009C06D4" w:rsidRDefault="00FA605A" w:rsidP="007A560C">
            <w:pPr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 </w:t>
            </w:r>
          </w:p>
        </w:tc>
      </w:tr>
      <w:tr w:rsidR="00FA605A" w:rsidRPr="009C06D4" w:rsidTr="007A560C">
        <w:tc>
          <w:tcPr>
            <w:tcW w:w="3543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1)  Кол-во учителей –предметников в ШМО</w:t>
            </w:r>
          </w:p>
        </w:tc>
        <w:tc>
          <w:tcPr>
            <w:tcW w:w="1843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</w:t>
            </w:r>
          </w:p>
        </w:tc>
        <w:tc>
          <w:tcPr>
            <w:tcW w:w="1701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</w:t>
            </w:r>
          </w:p>
        </w:tc>
        <w:tc>
          <w:tcPr>
            <w:tcW w:w="1305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097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+1</w:t>
            </w:r>
          </w:p>
        </w:tc>
      </w:tr>
      <w:tr w:rsidR="00FA605A" w:rsidRPr="009C06D4" w:rsidTr="007A560C">
        <w:tc>
          <w:tcPr>
            <w:tcW w:w="3543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 высшее</w:t>
            </w:r>
          </w:p>
        </w:tc>
        <w:tc>
          <w:tcPr>
            <w:tcW w:w="1843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</w:t>
            </w:r>
          </w:p>
        </w:tc>
        <w:tc>
          <w:tcPr>
            <w:tcW w:w="1701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</w:t>
            </w:r>
          </w:p>
        </w:tc>
        <w:tc>
          <w:tcPr>
            <w:tcW w:w="1305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097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стабильно</w:t>
            </w:r>
          </w:p>
        </w:tc>
      </w:tr>
      <w:tr w:rsidR="00FA605A" w:rsidRPr="009C06D4" w:rsidTr="007A560C">
        <w:tc>
          <w:tcPr>
            <w:tcW w:w="3543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 средне-специальное</w:t>
            </w:r>
          </w:p>
        </w:tc>
        <w:tc>
          <w:tcPr>
            <w:tcW w:w="1843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1305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2097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</w:tr>
      <w:tr w:rsidR="00FA605A" w:rsidRPr="009C06D4" w:rsidTr="007A560C">
        <w:tc>
          <w:tcPr>
            <w:tcW w:w="3543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-среднее</w:t>
            </w:r>
          </w:p>
        </w:tc>
        <w:tc>
          <w:tcPr>
            <w:tcW w:w="1843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1305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2097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</w:tr>
      <w:tr w:rsidR="00FA605A" w:rsidRPr="009C06D4" w:rsidTr="007A560C">
        <w:tc>
          <w:tcPr>
            <w:tcW w:w="3543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 обучаются заочно (из общего числа, имеющих образование)</w:t>
            </w:r>
          </w:p>
        </w:tc>
        <w:tc>
          <w:tcPr>
            <w:tcW w:w="1843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1305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2097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</w:tr>
      <w:tr w:rsidR="00FA605A" w:rsidRPr="009C06D4" w:rsidTr="006E3410">
        <w:trPr>
          <w:trHeight w:val="522"/>
        </w:trPr>
        <w:tc>
          <w:tcPr>
            <w:tcW w:w="3543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2) - из них имеют ка</w:t>
            </w:r>
            <w:r>
              <w:rPr>
                <w:rFonts w:ascii="Times New Roman" w:hAnsi="Times New Roman"/>
              </w:rPr>
              <w:t>тегории с учётом аттестации 2020</w:t>
            </w:r>
            <w:r w:rsidRPr="009C06D4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</w:t>
            </w:r>
          </w:p>
        </w:tc>
        <w:tc>
          <w:tcPr>
            <w:tcW w:w="1701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305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097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+1</w:t>
            </w:r>
          </w:p>
        </w:tc>
      </w:tr>
      <w:tr w:rsidR="00FA605A" w:rsidRPr="009C06D4" w:rsidTr="007A560C">
        <w:tc>
          <w:tcPr>
            <w:tcW w:w="3543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- высшая</w:t>
            </w:r>
          </w:p>
        </w:tc>
        <w:tc>
          <w:tcPr>
            <w:tcW w:w="1843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1305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2097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стабильно</w:t>
            </w:r>
          </w:p>
        </w:tc>
      </w:tr>
      <w:tr w:rsidR="00FA605A" w:rsidRPr="009C06D4" w:rsidTr="007A560C">
        <w:tc>
          <w:tcPr>
            <w:tcW w:w="3543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- 1 категория</w:t>
            </w:r>
          </w:p>
        </w:tc>
        <w:tc>
          <w:tcPr>
            <w:tcW w:w="1843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305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097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+1</w:t>
            </w:r>
          </w:p>
        </w:tc>
      </w:tr>
      <w:tr w:rsidR="00FA605A" w:rsidRPr="009C06D4" w:rsidTr="007A560C">
        <w:tc>
          <w:tcPr>
            <w:tcW w:w="3543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- СЗД</w:t>
            </w:r>
          </w:p>
        </w:tc>
        <w:tc>
          <w:tcPr>
            <w:tcW w:w="1843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0</w:t>
            </w:r>
          </w:p>
        </w:tc>
        <w:tc>
          <w:tcPr>
            <w:tcW w:w="1701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0</w:t>
            </w:r>
          </w:p>
        </w:tc>
        <w:tc>
          <w:tcPr>
            <w:tcW w:w="1305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0</w:t>
            </w:r>
          </w:p>
        </w:tc>
        <w:tc>
          <w:tcPr>
            <w:tcW w:w="2097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стабильно</w:t>
            </w:r>
          </w:p>
        </w:tc>
      </w:tr>
      <w:tr w:rsidR="00FA605A" w:rsidRPr="009C06D4" w:rsidTr="007A560C">
        <w:tc>
          <w:tcPr>
            <w:tcW w:w="3543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- не имеют категории</w:t>
            </w:r>
          </w:p>
        </w:tc>
        <w:tc>
          <w:tcPr>
            <w:tcW w:w="1843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305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2097" w:type="dxa"/>
          </w:tcPr>
          <w:p w:rsidR="00FA605A" w:rsidRPr="009C06D4" w:rsidRDefault="00FA605A" w:rsidP="007A560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Стаб.</w:t>
            </w:r>
            <w:r w:rsidRPr="009C06D4">
              <w:rPr>
                <w:rFonts w:ascii="Times New Roman" w:hAnsi="Times New Roman"/>
              </w:rPr>
              <w:t xml:space="preserve"> (молодой специалист)</w:t>
            </w:r>
          </w:p>
        </w:tc>
      </w:tr>
    </w:tbl>
    <w:p w:rsidR="00FA605A" w:rsidRPr="009C06D4" w:rsidRDefault="00FA605A" w:rsidP="004161BC">
      <w:pPr>
        <w:spacing w:after="0"/>
        <w:ind w:left="360"/>
        <w:rPr>
          <w:rFonts w:ascii="Times New Roman" w:hAnsi="Times New Roman"/>
          <w:b/>
          <w:i/>
        </w:rPr>
      </w:pPr>
    </w:p>
    <w:p w:rsidR="00FA605A" w:rsidRPr="009C06D4" w:rsidRDefault="00FA605A" w:rsidP="00445ADD">
      <w:pPr>
        <w:spacing w:after="0"/>
        <w:outlineLvl w:val="1"/>
        <w:rPr>
          <w:rFonts w:ascii="Times New Roman" w:hAnsi="Times New Roman"/>
          <w:b/>
        </w:rPr>
      </w:pPr>
      <w:r w:rsidRPr="009C06D4">
        <w:rPr>
          <w:rFonts w:ascii="Times New Roman" w:hAnsi="Times New Roman"/>
          <w:b/>
        </w:rPr>
        <w:t>4.Повышение квалификации, педагогического мастерства и категорированности кадров</w:t>
      </w:r>
    </w:p>
    <w:p w:rsidR="00FA605A" w:rsidRPr="009C06D4" w:rsidRDefault="00FA605A" w:rsidP="00445ADD">
      <w:pPr>
        <w:spacing w:after="0"/>
        <w:outlineLvl w:val="1"/>
        <w:rPr>
          <w:rFonts w:ascii="Times New Roman" w:hAnsi="Times New Roman"/>
          <w:b/>
        </w:rPr>
      </w:pPr>
    </w:p>
    <w:tbl>
      <w:tblPr>
        <w:tblW w:w="107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6"/>
        <w:gridCol w:w="1598"/>
        <w:gridCol w:w="1306"/>
        <w:gridCol w:w="1452"/>
        <w:gridCol w:w="1451"/>
        <w:gridCol w:w="1888"/>
        <w:gridCol w:w="2323"/>
      </w:tblGrid>
      <w:tr w:rsidR="00FA605A" w:rsidRPr="009C06D4" w:rsidTr="006326F5">
        <w:trPr>
          <w:trHeight w:val="387"/>
        </w:trPr>
        <w:tc>
          <w:tcPr>
            <w:tcW w:w="726" w:type="dxa"/>
            <w:vMerge w:val="restart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1598" w:type="dxa"/>
            <w:vMerge w:val="restart"/>
            <w:vAlign w:val="center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Присвоена</w:t>
            </w:r>
          </w:p>
        </w:tc>
        <w:tc>
          <w:tcPr>
            <w:tcW w:w="2758" w:type="dxa"/>
            <w:gridSpan w:val="2"/>
            <w:vAlign w:val="center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2018/2019</w:t>
            </w:r>
            <w:r w:rsidRPr="009C06D4">
              <w:rPr>
                <w:rFonts w:ascii="Times New Roman" w:hAnsi="Times New Roman"/>
                <w:b/>
              </w:rPr>
              <w:t xml:space="preserve"> уч. год</w:t>
            </w:r>
          </w:p>
        </w:tc>
        <w:tc>
          <w:tcPr>
            <w:tcW w:w="3339" w:type="dxa"/>
            <w:gridSpan w:val="2"/>
            <w:vAlign w:val="center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2019/2020</w:t>
            </w:r>
            <w:r w:rsidRPr="009C06D4">
              <w:rPr>
                <w:rFonts w:ascii="Times New Roman" w:hAnsi="Times New Roman"/>
                <w:b/>
              </w:rPr>
              <w:t xml:space="preserve"> уч. год</w:t>
            </w:r>
          </w:p>
        </w:tc>
        <w:tc>
          <w:tcPr>
            <w:tcW w:w="2323" w:type="dxa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Динамика +/-</w:t>
            </w:r>
          </w:p>
        </w:tc>
      </w:tr>
      <w:tr w:rsidR="00FA605A" w:rsidRPr="009C06D4" w:rsidTr="006326F5">
        <w:trPr>
          <w:trHeight w:val="372"/>
        </w:trPr>
        <w:tc>
          <w:tcPr>
            <w:tcW w:w="726" w:type="dxa"/>
            <w:vMerge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98" w:type="dxa"/>
            <w:vMerge/>
            <w:vAlign w:val="center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306" w:type="dxa"/>
            <w:vAlign w:val="center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Повысивших  </w:t>
            </w:r>
          </w:p>
        </w:tc>
        <w:tc>
          <w:tcPr>
            <w:tcW w:w="1452" w:type="dxa"/>
            <w:vAlign w:val="center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Общее кол.учителей</w:t>
            </w:r>
          </w:p>
        </w:tc>
        <w:tc>
          <w:tcPr>
            <w:tcW w:w="1451" w:type="dxa"/>
            <w:vAlign w:val="center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Повысивших  </w:t>
            </w:r>
          </w:p>
        </w:tc>
        <w:tc>
          <w:tcPr>
            <w:tcW w:w="1888" w:type="dxa"/>
            <w:vAlign w:val="center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Общее кол.учителей</w:t>
            </w:r>
          </w:p>
        </w:tc>
        <w:tc>
          <w:tcPr>
            <w:tcW w:w="2323" w:type="dxa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FA605A" w:rsidRPr="009C06D4" w:rsidTr="006326F5">
        <w:trPr>
          <w:trHeight w:val="547"/>
        </w:trPr>
        <w:tc>
          <w:tcPr>
            <w:tcW w:w="726" w:type="dxa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1598" w:type="dxa"/>
          </w:tcPr>
          <w:p w:rsidR="00FA605A" w:rsidRPr="009C06D4" w:rsidRDefault="00FA605A" w:rsidP="00445ADD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высшая категория</w:t>
            </w:r>
          </w:p>
        </w:tc>
        <w:tc>
          <w:tcPr>
            <w:tcW w:w="1306" w:type="dxa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452" w:type="dxa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51" w:type="dxa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-</w:t>
            </w:r>
          </w:p>
        </w:tc>
        <w:tc>
          <w:tcPr>
            <w:tcW w:w="1888" w:type="dxa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23" w:type="dxa"/>
          </w:tcPr>
          <w:p w:rsidR="00FA605A" w:rsidRPr="009C06D4" w:rsidRDefault="00FA605A" w:rsidP="009A1AE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стабильно</w:t>
            </w:r>
          </w:p>
        </w:tc>
      </w:tr>
      <w:tr w:rsidR="00FA605A" w:rsidRPr="009C06D4" w:rsidTr="006326F5">
        <w:trPr>
          <w:trHeight w:val="695"/>
        </w:trPr>
        <w:tc>
          <w:tcPr>
            <w:tcW w:w="726" w:type="dxa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</w:t>
            </w:r>
          </w:p>
        </w:tc>
        <w:tc>
          <w:tcPr>
            <w:tcW w:w="1598" w:type="dxa"/>
          </w:tcPr>
          <w:p w:rsidR="00FA605A" w:rsidRPr="009C06D4" w:rsidRDefault="00FA605A" w:rsidP="00445ADD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первая категория</w:t>
            </w:r>
          </w:p>
        </w:tc>
        <w:tc>
          <w:tcPr>
            <w:tcW w:w="1306" w:type="dxa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52" w:type="dxa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51" w:type="dxa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88" w:type="dxa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23" w:type="dxa"/>
          </w:tcPr>
          <w:p w:rsidR="00FA605A" w:rsidRPr="009C06D4" w:rsidRDefault="00FA605A" w:rsidP="009A1AE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+1</w:t>
            </w:r>
          </w:p>
        </w:tc>
      </w:tr>
    </w:tbl>
    <w:p w:rsidR="00FA605A" w:rsidRPr="009C06D4" w:rsidRDefault="00FA605A" w:rsidP="00445ADD">
      <w:pPr>
        <w:spacing w:after="0"/>
        <w:contextualSpacing/>
        <w:jc w:val="both"/>
        <w:rPr>
          <w:rFonts w:ascii="Times New Roman" w:hAnsi="Times New Roman"/>
          <w:b/>
          <w:i/>
          <w:lang w:eastAsia="en-US"/>
        </w:rPr>
      </w:pPr>
    </w:p>
    <w:tbl>
      <w:tblPr>
        <w:tblW w:w="1082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70"/>
        <w:gridCol w:w="630"/>
        <w:gridCol w:w="47"/>
        <w:gridCol w:w="1933"/>
        <w:gridCol w:w="77"/>
        <w:gridCol w:w="173"/>
        <w:gridCol w:w="1179"/>
        <w:gridCol w:w="11"/>
        <w:gridCol w:w="588"/>
        <w:gridCol w:w="1085"/>
        <w:gridCol w:w="70"/>
        <w:gridCol w:w="623"/>
        <w:gridCol w:w="1298"/>
        <w:gridCol w:w="1906"/>
        <w:gridCol w:w="10"/>
        <w:gridCol w:w="12"/>
        <w:gridCol w:w="11"/>
      </w:tblGrid>
      <w:tr w:rsidR="00FA605A" w:rsidRPr="009C06D4" w:rsidTr="00B537D6">
        <w:trPr>
          <w:trHeight w:val="958"/>
        </w:trPr>
        <w:tc>
          <w:tcPr>
            <w:tcW w:w="1170" w:type="dxa"/>
            <w:vAlign w:val="center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2860" w:type="dxa"/>
            <w:gridSpan w:val="5"/>
            <w:vAlign w:val="center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Окончили курсы повышения квалификации</w:t>
            </w:r>
          </w:p>
        </w:tc>
        <w:tc>
          <w:tcPr>
            <w:tcW w:w="1778" w:type="dxa"/>
            <w:gridSpan w:val="3"/>
            <w:vAlign w:val="center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2018/2019</w:t>
            </w:r>
          </w:p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уч. год</w:t>
            </w:r>
          </w:p>
        </w:tc>
        <w:tc>
          <w:tcPr>
            <w:tcW w:w="1778" w:type="dxa"/>
            <w:gridSpan w:val="3"/>
            <w:vAlign w:val="center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2019/2020</w:t>
            </w:r>
          </w:p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уч. год</w:t>
            </w:r>
          </w:p>
        </w:tc>
        <w:tc>
          <w:tcPr>
            <w:tcW w:w="3237" w:type="dxa"/>
            <w:gridSpan w:val="5"/>
            <w:vAlign w:val="center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Динамика +/-</w:t>
            </w:r>
          </w:p>
        </w:tc>
      </w:tr>
      <w:tr w:rsidR="00FA605A" w:rsidRPr="009C06D4" w:rsidTr="00B537D6">
        <w:trPr>
          <w:trHeight w:val="639"/>
        </w:trPr>
        <w:tc>
          <w:tcPr>
            <w:tcW w:w="1170" w:type="dxa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2860" w:type="dxa"/>
            <w:gridSpan w:val="5"/>
          </w:tcPr>
          <w:p w:rsidR="00FA605A" w:rsidRPr="009C06D4" w:rsidRDefault="00FA605A" w:rsidP="0069745B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Гришина Л.Н, Шигабудинова Д.Ф</w:t>
            </w:r>
            <w:r>
              <w:rPr>
                <w:rFonts w:ascii="Times New Roman" w:hAnsi="Times New Roman"/>
              </w:rPr>
              <w:t>/-</w:t>
            </w:r>
          </w:p>
        </w:tc>
        <w:tc>
          <w:tcPr>
            <w:tcW w:w="1778" w:type="dxa"/>
            <w:gridSpan w:val="3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778" w:type="dxa"/>
            <w:gridSpan w:val="3"/>
          </w:tcPr>
          <w:p w:rsidR="00FA605A" w:rsidRPr="009C06D4" w:rsidRDefault="00FA605A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3237" w:type="dxa"/>
            <w:gridSpan w:val="5"/>
          </w:tcPr>
          <w:p w:rsidR="00FA605A" w:rsidRPr="009C06D4" w:rsidRDefault="00FA605A" w:rsidP="00445ADD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FA605A" w:rsidRPr="009C06D4" w:rsidTr="00B537D6">
        <w:tblPrEx>
          <w:tblLook w:val="00A0"/>
        </w:tblPrEx>
        <w:trPr>
          <w:gridAfter w:val="3"/>
          <w:wAfter w:w="33" w:type="dxa"/>
          <w:trHeight w:val="288"/>
        </w:trPr>
        <w:tc>
          <w:tcPr>
            <w:tcW w:w="10790" w:type="dxa"/>
            <w:gridSpan w:val="14"/>
          </w:tcPr>
          <w:p w:rsidR="00FA605A" w:rsidRPr="009C06D4" w:rsidRDefault="00FA605A" w:rsidP="00B041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Владение личностно - развивающими технологиями</w:t>
            </w:r>
          </w:p>
        </w:tc>
      </w:tr>
      <w:tr w:rsidR="00FA605A" w:rsidRPr="009C06D4" w:rsidTr="00B537D6">
        <w:tblPrEx>
          <w:tblLook w:val="00A0"/>
        </w:tblPrEx>
        <w:trPr>
          <w:gridAfter w:val="1"/>
          <w:wAfter w:w="11" w:type="dxa"/>
          <w:trHeight w:val="1109"/>
        </w:trPr>
        <w:tc>
          <w:tcPr>
            <w:tcW w:w="1800" w:type="dxa"/>
            <w:gridSpan w:val="2"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Название технологии</w:t>
            </w:r>
          </w:p>
        </w:tc>
        <w:tc>
          <w:tcPr>
            <w:tcW w:w="2057" w:type="dxa"/>
            <w:gridSpan w:val="3"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Владение и применение полностью</w:t>
            </w:r>
          </w:p>
        </w:tc>
        <w:tc>
          <w:tcPr>
            <w:tcW w:w="1352" w:type="dxa"/>
            <w:gridSpan w:val="2"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Владение и применение элементов технологии</w:t>
            </w:r>
          </w:p>
        </w:tc>
        <w:tc>
          <w:tcPr>
            <w:tcW w:w="1684" w:type="dxa"/>
            <w:gridSpan w:val="3"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Результат</w:t>
            </w:r>
          </w:p>
        </w:tc>
        <w:tc>
          <w:tcPr>
            <w:tcW w:w="1991" w:type="dxa"/>
            <w:gridSpan w:val="3"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Метапредмет</w:t>
            </w:r>
          </w:p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ное развитие</w:t>
            </w:r>
          </w:p>
        </w:tc>
        <w:tc>
          <w:tcPr>
            <w:tcW w:w="1928" w:type="dxa"/>
            <w:gridSpan w:val="3"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ФИО учителя</w:t>
            </w:r>
          </w:p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</w:p>
        </w:tc>
      </w:tr>
      <w:tr w:rsidR="00FA605A" w:rsidRPr="009C06D4" w:rsidTr="00B537D6">
        <w:tblPrEx>
          <w:tblLook w:val="00A0"/>
        </w:tblPrEx>
        <w:trPr>
          <w:gridAfter w:val="2"/>
          <w:wAfter w:w="23" w:type="dxa"/>
          <w:trHeight w:val="1205"/>
        </w:trPr>
        <w:tc>
          <w:tcPr>
            <w:tcW w:w="1847" w:type="dxa"/>
            <w:gridSpan w:val="3"/>
            <w:vMerge w:val="restart"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</w:rPr>
              <w:t>Технология встречных усилий и развития критического мышления.</w:t>
            </w:r>
          </w:p>
          <w:p w:rsidR="00FA605A" w:rsidRPr="009C06D4" w:rsidRDefault="00FA605A" w:rsidP="00B041C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</w:t>
            </w:r>
          </w:p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A605A" w:rsidRPr="009C06D4" w:rsidRDefault="00FA605A" w:rsidP="00B041CE">
            <w:pPr>
              <w:rPr>
                <w:rFonts w:ascii="Times New Roman" w:hAnsi="Times New Roman"/>
              </w:rPr>
            </w:pPr>
          </w:p>
        </w:tc>
        <w:tc>
          <w:tcPr>
            <w:tcW w:w="1933" w:type="dxa"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+</w:t>
            </w:r>
          </w:p>
          <w:p w:rsidR="00FA605A" w:rsidRPr="009C06D4" w:rsidRDefault="00FA605A" w:rsidP="00B041CE">
            <w:pPr>
              <w:rPr>
                <w:rFonts w:ascii="Times New Roman" w:hAnsi="Times New Roman"/>
              </w:rPr>
            </w:pPr>
          </w:p>
          <w:p w:rsidR="00FA605A" w:rsidRPr="009C06D4" w:rsidRDefault="00FA605A" w:rsidP="00B041CE">
            <w:pPr>
              <w:rPr>
                <w:rFonts w:ascii="Times New Roman" w:hAnsi="Times New Roman"/>
              </w:rPr>
            </w:pPr>
          </w:p>
          <w:p w:rsidR="00FA605A" w:rsidRPr="009C06D4" w:rsidRDefault="00FA605A" w:rsidP="00B041C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40" w:type="dxa"/>
            <w:gridSpan w:val="4"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743" w:type="dxa"/>
            <w:gridSpan w:val="3"/>
            <w:vMerge w:val="restart"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Повышение качества обучения,  призовые места на  муниципальном туре, республиканском туре всероссийской </w:t>
            </w:r>
          </w:p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олимпиады по русскому языку, литера</w:t>
            </w:r>
          </w:p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туре,истории,обществозна</w:t>
            </w:r>
          </w:p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нию,иностранному языку</w:t>
            </w:r>
          </w:p>
        </w:tc>
        <w:tc>
          <w:tcPr>
            <w:tcW w:w="1921" w:type="dxa"/>
            <w:gridSpan w:val="2"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организация деятельности учащихся с целью передачи им способов работы со знанием</w:t>
            </w:r>
          </w:p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16" w:type="dxa"/>
            <w:gridSpan w:val="2"/>
          </w:tcPr>
          <w:p w:rsidR="00FA605A" w:rsidRPr="009C06D4" w:rsidRDefault="00FA605A" w:rsidP="007F219C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Гришина Л.Н</w:t>
            </w:r>
          </w:p>
          <w:p w:rsidR="00FA605A" w:rsidRPr="009C06D4" w:rsidRDefault="00FA605A" w:rsidP="003D0242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Ильясова Е. П.</w:t>
            </w:r>
          </w:p>
          <w:p w:rsidR="00FA605A" w:rsidRPr="009C06D4" w:rsidRDefault="00FA605A" w:rsidP="007F219C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Шигабудинова Д.Ф</w:t>
            </w:r>
          </w:p>
        </w:tc>
      </w:tr>
      <w:tr w:rsidR="00FA605A" w:rsidRPr="009C06D4" w:rsidTr="00B537D6">
        <w:tblPrEx>
          <w:tblLook w:val="00A0"/>
        </w:tblPrEx>
        <w:trPr>
          <w:gridAfter w:val="2"/>
          <w:wAfter w:w="23" w:type="dxa"/>
          <w:trHeight w:val="2116"/>
        </w:trPr>
        <w:tc>
          <w:tcPr>
            <w:tcW w:w="1847" w:type="dxa"/>
            <w:gridSpan w:val="3"/>
            <w:vMerge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3" w:type="dxa"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</w:t>
            </w:r>
          </w:p>
        </w:tc>
        <w:tc>
          <w:tcPr>
            <w:tcW w:w="1440" w:type="dxa"/>
            <w:gridSpan w:val="4"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743" w:type="dxa"/>
            <w:gridSpan w:val="3"/>
            <w:vMerge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921" w:type="dxa"/>
            <w:gridSpan w:val="2"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самостоятель</w:t>
            </w:r>
          </w:p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ный поиск способа решения поставленной задачи</w:t>
            </w:r>
          </w:p>
        </w:tc>
        <w:tc>
          <w:tcPr>
            <w:tcW w:w="1916" w:type="dxa"/>
            <w:gridSpan w:val="2"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A605A" w:rsidRPr="009C06D4" w:rsidRDefault="00FA605A" w:rsidP="00086C33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Гришина Л.Н</w:t>
            </w:r>
          </w:p>
          <w:p w:rsidR="00FA605A" w:rsidRDefault="00FA605A" w:rsidP="003D0242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Ильясова Е. П.</w:t>
            </w:r>
          </w:p>
          <w:p w:rsidR="00FA605A" w:rsidRPr="009C06D4" w:rsidRDefault="00FA605A" w:rsidP="003D0242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Шигабудинова Д.Ф</w:t>
            </w:r>
          </w:p>
        </w:tc>
      </w:tr>
      <w:tr w:rsidR="00FA605A" w:rsidRPr="009C06D4" w:rsidTr="00B537D6">
        <w:tblPrEx>
          <w:tblLook w:val="00A0"/>
        </w:tblPrEx>
        <w:trPr>
          <w:gridAfter w:val="2"/>
          <w:wAfter w:w="23" w:type="dxa"/>
          <w:trHeight w:val="352"/>
        </w:trPr>
        <w:tc>
          <w:tcPr>
            <w:tcW w:w="1847" w:type="dxa"/>
            <w:gridSpan w:val="3"/>
          </w:tcPr>
          <w:p w:rsidR="00FA605A" w:rsidRPr="009C06D4" w:rsidRDefault="00FA605A" w:rsidP="00B041C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Коммуникативно  –деятельност-ный подход.</w:t>
            </w:r>
          </w:p>
        </w:tc>
        <w:tc>
          <w:tcPr>
            <w:tcW w:w="1933" w:type="dxa"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</w:t>
            </w:r>
          </w:p>
        </w:tc>
        <w:tc>
          <w:tcPr>
            <w:tcW w:w="1440" w:type="dxa"/>
            <w:gridSpan w:val="4"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743" w:type="dxa"/>
            <w:gridSpan w:val="3"/>
            <w:vMerge w:val="restart"/>
          </w:tcPr>
          <w:p w:rsidR="00FA605A" w:rsidRPr="009C06D4" w:rsidRDefault="00FA605A" w:rsidP="00511BB2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призовые места на муниципаль-</w:t>
            </w:r>
          </w:p>
          <w:p w:rsidR="00FA605A" w:rsidRPr="009C06D4" w:rsidRDefault="00FA605A" w:rsidP="00511BB2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ных, республиканских,федераль-</w:t>
            </w:r>
          </w:p>
          <w:p w:rsidR="00FA605A" w:rsidRPr="009C06D4" w:rsidRDefault="00FA605A" w:rsidP="00511BB2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ных  конкурсах, призовые места на  муниципальном туре всероссийской </w:t>
            </w:r>
          </w:p>
          <w:p w:rsidR="00FA605A" w:rsidRPr="009C06D4" w:rsidRDefault="00FA605A" w:rsidP="00511BB2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олимпиады по предметам гумм. цикла</w:t>
            </w:r>
          </w:p>
          <w:p w:rsidR="00FA605A" w:rsidRPr="009C06D4" w:rsidRDefault="00FA605A" w:rsidP="00511BB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</w:rPr>
              <w:t>Повышение качества обучения</w:t>
            </w:r>
          </w:p>
        </w:tc>
        <w:tc>
          <w:tcPr>
            <w:tcW w:w="1921" w:type="dxa"/>
            <w:gridSpan w:val="2"/>
          </w:tcPr>
          <w:p w:rsidR="00FA605A" w:rsidRPr="009C06D4" w:rsidRDefault="00FA605A" w:rsidP="00B041C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формирование эмоционально-ценностного отношения учащихся к содержанию образования</w:t>
            </w:r>
          </w:p>
        </w:tc>
        <w:tc>
          <w:tcPr>
            <w:tcW w:w="1916" w:type="dxa"/>
            <w:gridSpan w:val="2"/>
          </w:tcPr>
          <w:p w:rsidR="00FA605A" w:rsidRPr="009C06D4" w:rsidRDefault="00FA605A" w:rsidP="00511BB2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Гришина Л.Н</w:t>
            </w:r>
          </w:p>
          <w:p w:rsidR="00FA605A" w:rsidRPr="009C06D4" w:rsidRDefault="00FA605A" w:rsidP="003D0242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Ильясова Е. П.</w:t>
            </w:r>
          </w:p>
          <w:p w:rsidR="00FA605A" w:rsidRPr="009C06D4" w:rsidRDefault="00FA605A" w:rsidP="00813A0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Гончарова К.П</w:t>
            </w:r>
          </w:p>
          <w:p w:rsidR="00FA605A" w:rsidRPr="009C06D4" w:rsidRDefault="00FA605A" w:rsidP="00511BB2">
            <w:pPr>
              <w:rPr>
                <w:rFonts w:ascii="Times New Roman" w:hAnsi="Times New Roman"/>
              </w:rPr>
            </w:pPr>
          </w:p>
        </w:tc>
      </w:tr>
      <w:tr w:rsidR="00FA605A" w:rsidRPr="009C06D4" w:rsidTr="00B537D6">
        <w:tblPrEx>
          <w:tblLook w:val="00A0"/>
        </w:tblPrEx>
        <w:trPr>
          <w:gridAfter w:val="2"/>
          <w:wAfter w:w="23" w:type="dxa"/>
          <w:trHeight w:val="958"/>
        </w:trPr>
        <w:tc>
          <w:tcPr>
            <w:tcW w:w="1847" w:type="dxa"/>
            <w:gridSpan w:val="3"/>
          </w:tcPr>
          <w:p w:rsidR="00FA605A" w:rsidRPr="009C06D4" w:rsidRDefault="00FA605A" w:rsidP="00B041CE">
            <w:pPr>
              <w:rPr>
                <w:rFonts w:ascii="Times New Roman" w:hAnsi="Times New Roman"/>
              </w:rPr>
            </w:pPr>
          </w:p>
        </w:tc>
        <w:tc>
          <w:tcPr>
            <w:tcW w:w="1933" w:type="dxa"/>
          </w:tcPr>
          <w:p w:rsidR="00FA605A" w:rsidRPr="009C06D4" w:rsidRDefault="00FA605A" w:rsidP="00B041C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40" w:type="dxa"/>
            <w:gridSpan w:val="4"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+</w:t>
            </w:r>
          </w:p>
        </w:tc>
        <w:tc>
          <w:tcPr>
            <w:tcW w:w="1743" w:type="dxa"/>
            <w:gridSpan w:val="3"/>
            <w:vMerge/>
          </w:tcPr>
          <w:p w:rsidR="00FA605A" w:rsidRPr="009C06D4" w:rsidRDefault="00FA605A" w:rsidP="00B041CE">
            <w:pPr>
              <w:rPr>
                <w:rFonts w:ascii="Times New Roman" w:hAnsi="Times New Roman"/>
              </w:rPr>
            </w:pPr>
          </w:p>
        </w:tc>
        <w:tc>
          <w:tcPr>
            <w:tcW w:w="1921" w:type="dxa"/>
            <w:gridSpan w:val="2"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развитие личности учащегося, превращение его в субъект учебно-познавательной деятельности</w:t>
            </w:r>
          </w:p>
        </w:tc>
        <w:tc>
          <w:tcPr>
            <w:tcW w:w="1916" w:type="dxa"/>
            <w:gridSpan w:val="2"/>
          </w:tcPr>
          <w:p w:rsidR="00FA605A" w:rsidRPr="009C06D4" w:rsidRDefault="00FA605A" w:rsidP="00511B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Гончарова К.П</w:t>
            </w:r>
          </w:p>
          <w:p w:rsidR="00FA605A" w:rsidRPr="009C06D4" w:rsidRDefault="00FA605A" w:rsidP="00E009E5">
            <w:pPr>
              <w:rPr>
                <w:rFonts w:ascii="Times New Roman" w:hAnsi="Times New Roman"/>
              </w:rPr>
            </w:pPr>
          </w:p>
        </w:tc>
      </w:tr>
      <w:tr w:rsidR="00FA605A" w:rsidRPr="009C06D4" w:rsidTr="00B537D6">
        <w:tblPrEx>
          <w:tblLook w:val="00A0"/>
        </w:tblPrEx>
        <w:trPr>
          <w:gridAfter w:val="2"/>
          <w:wAfter w:w="23" w:type="dxa"/>
          <w:trHeight w:val="958"/>
        </w:trPr>
        <w:tc>
          <w:tcPr>
            <w:tcW w:w="1847" w:type="dxa"/>
            <w:gridSpan w:val="3"/>
          </w:tcPr>
          <w:p w:rsidR="00FA605A" w:rsidRPr="009C06D4" w:rsidRDefault="00FA605A" w:rsidP="00511BB2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Технология развивающего обучения</w:t>
            </w:r>
          </w:p>
        </w:tc>
        <w:tc>
          <w:tcPr>
            <w:tcW w:w="1933" w:type="dxa"/>
          </w:tcPr>
          <w:p w:rsidR="00FA605A" w:rsidRPr="009C06D4" w:rsidRDefault="00FA605A" w:rsidP="00B041CE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+</w:t>
            </w:r>
          </w:p>
        </w:tc>
        <w:tc>
          <w:tcPr>
            <w:tcW w:w="1440" w:type="dxa"/>
            <w:gridSpan w:val="4"/>
          </w:tcPr>
          <w:p w:rsidR="00FA605A" w:rsidRPr="009C06D4" w:rsidRDefault="00FA605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743" w:type="dxa"/>
            <w:gridSpan w:val="3"/>
          </w:tcPr>
          <w:p w:rsidR="00FA605A" w:rsidRPr="009C06D4" w:rsidRDefault="00FA605A" w:rsidP="00D272C5">
            <w:pPr>
              <w:rPr>
                <w:rFonts w:ascii="Times New Roman" w:hAnsi="Times New Roman"/>
                <w:bCs/>
                <w:color w:val="333333"/>
                <w:shd w:val="clear" w:color="auto" w:fill="FFFFFF"/>
              </w:rPr>
            </w:pP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> Повышение  познавательного </w:t>
            </w:r>
            <w:r w:rsidRPr="009C06D4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интереса</w:t>
            </w: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  <w:r w:rsidRPr="009C06D4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у</w:t>
            </w: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 xml:space="preserve"> учащихся к </w:t>
            </w:r>
            <w:r w:rsidRPr="009C06D4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образователь-ном</w:t>
            </w: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>у процессу</w:t>
            </w:r>
            <w:r w:rsidRPr="009C06D4">
              <w:rPr>
                <w:rFonts w:ascii="Times New Roman" w:hAnsi="Times New Roman"/>
                <w:bCs/>
                <w:color w:val="888888"/>
                <w:shd w:val="clear" w:color="auto" w:fill="FFFFFF"/>
              </w:rPr>
              <w:t>,</w:t>
            </w: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 xml:space="preserve"> самостоятельности в </w:t>
            </w:r>
            <w:r w:rsidRPr="009C06D4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 xml:space="preserve">учебной </w:t>
            </w: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>деятельности</w:t>
            </w:r>
          </w:p>
        </w:tc>
        <w:tc>
          <w:tcPr>
            <w:tcW w:w="1921" w:type="dxa"/>
            <w:gridSpan w:val="2"/>
          </w:tcPr>
          <w:p w:rsidR="00FA605A" w:rsidRPr="009C06D4" w:rsidRDefault="00FA605A" w:rsidP="009B4665">
            <w:pPr>
              <w:spacing w:after="0" w:line="240" w:lineRule="auto"/>
              <w:rPr>
                <w:rFonts w:ascii="Times New Roman" w:hAnsi="Times New Roman"/>
                <w:color w:val="333333"/>
                <w:shd w:val="clear" w:color="auto" w:fill="FFFFFF"/>
              </w:rPr>
            </w:pP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>Активизация</w:t>
            </w:r>
          </w:p>
          <w:p w:rsidR="00FA605A" w:rsidRPr="009C06D4" w:rsidRDefault="00FA605A" w:rsidP="00D272C5">
            <w:pPr>
              <w:spacing w:after="0" w:line="240" w:lineRule="auto"/>
              <w:rPr>
                <w:rFonts w:ascii="Times New Roman" w:hAnsi="Times New Roman"/>
                <w:color w:val="333333"/>
                <w:shd w:val="clear" w:color="auto" w:fill="FFFFFF"/>
              </w:rPr>
            </w:pP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 xml:space="preserve">деятельности учащихся </w:t>
            </w:r>
            <w:r w:rsidRPr="009C06D4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способствует</w:t>
            </w: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</w:p>
          <w:p w:rsidR="00FA605A" w:rsidRPr="009C06D4" w:rsidRDefault="00FA605A" w:rsidP="00D272C5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>творческому и интеллектуаль-ному </w:t>
            </w:r>
            <w:r w:rsidRPr="009C06D4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развитию</w:t>
            </w:r>
            <w:r w:rsidRPr="009C06D4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</w:p>
        </w:tc>
        <w:tc>
          <w:tcPr>
            <w:tcW w:w="1916" w:type="dxa"/>
            <w:gridSpan w:val="2"/>
          </w:tcPr>
          <w:p w:rsidR="00FA605A" w:rsidRPr="009C06D4" w:rsidRDefault="00FA605A" w:rsidP="00D272C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A605A" w:rsidRPr="009C06D4" w:rsidRDefault="00FA605A" w:rsidP="00D272C5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Гришина Л.Н</w:t>
            </w:r>
          </w:p>
          <w:p w:rsidR="00FA605A" w:rsidRPr="009C06D4" w:rsidRDefault="00FA605A" w:rsidP="00D272C5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Ильясова Е. П.</w:t>
            </w:r>
          </w:p>
          <w:p w:rsidR="00FA605A" w:rsidRPr="009C06D4" w:rsidRDefault="00FA605A" w:rsidP="00EB2029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Шигабудинова Д.Ф</w:t>
            </w:r>
          </w:p>
          <w:p w:rsidR="00FA605A" w:rsidRPr="009C06D4" w:rsidRDefault="00FA605A" w:rsidP="00D272C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FA605A" w:rsidRPr="009C06D4" w:rsidRDefault="00FA605A" w:rsidP="00B041CE">
      <w:pPr>
        <w:spacing w:after="0"/>
        <w:rPr>
          <w:rFonts w:ascii="Times New Roman" w:hAnsi="Times New Roman"/>
          <w:b/>
        </w:rPr>
      </w:pPr>
    </w:p>
    <w:p w:rsidR="00FA605A" w:rsidRDefault="00FA605A" w:rsidP="006F178D">
      <w:pPr>
        <w:spacing w:after="0"/>
        <w:rPr>
          <w:rFonts w:ascii="Times New Roman" w:hAnsi="Times New Roman"/>
          <w:b/>
        </w:rPr>
      </w:pPr>
    </w:p>
    <w:p w:rsidR="00FA605A" w:rsidRDefault="00FA605A" w:rsidP="006F178D">
      <w:pPr>
        <w:spacing w:after="0"/>
        <w:rPr>
          <w:rFonts w:ascii="Times New Roman" w:hAnsi="Times New Roman"/>
          <w:b/>
        </w:rPr>
      </w:pPr>
    </w:p>
    <w:p w:rsidR="00FA605A" w:rsidRDefault="00FA605A" w:rsidP="006F178D">
      <w:pPr>
        <w:spacing w:after="0"/>
        <w:rPr>
          <w:rFonts w:ascii="Times New Roman" w:hAnsi="Times New Roman"/>
          <w:b/>
        </w:rPr>
      </w:pPr>
    </w:p>
    <w:p w:rsidR="00FA605A" w:rsidRDefault="00FA605A" w:rsidP="006F178D">
      <w:pPr>
        <w:spacing w:after="0"/>
        <w:rPr>
          <w:rFonts w:ascii="Times New Roman" w:hAnsi="Times New Roman"/>
          <w:b/>
        </w:rPr>
      </w:pPr>
    </w:p>
    <w:p w:rsidR="00FA605A" w:rsidRDefault="00FA605A" w:rsidP="006F178D">
      <w:pPr>
        <w:spacing w:after="0"/>
        <w:rPr>
          <w:rFonts w:ascii="Times New Roman" w:hAnsi="Times New Roman"/>
          <w:b/>
        </w:rPr>
      </w:pPr>
    </w:p>
    <w:p w:rsidR="00FA605A" w:rsidRDefault="00FA605A" w:rsidP="006F178D">
      <w:pPr>
        <w:spacing w:after="0"/>
        <w:rPr>
          <w:rFonts w:ascii="Times New Roman" w:hAnsi="Times New Roman"/>
          <w:b/>
        </w:rPr>
      </w:pPr>
      <w:r w:rsidRPr="009C06D4">
        <w:rPr>
          <w:rFonts w:ascii="Times New Roman" w:hAnsi="Times New Roman"/>
          <w:b/>
        </w:rPr>
        <w:t>5.Реализация целей и задач:</w:t>
      </w:r>
    </w:p>
    <w:p w:rsidR="00FA605A" w:rsidRPr="009B3EB4" w:rsidRDefault="00FA605A" w:rsidP="009B3EB4">
      <w:pPr>
        <w:shd w:val="clear" w:color="auto" w:fill="FFFFFF"/>
        <w:spacing w:after="0" w:line="338" w:lineRule="atLeast"/>
        <w:ind w:firstLine="360"/>
        <w:jc w:val="both"/>
        <w:rPr>
          <w:color w:val="000000"/>
        </w:rPr>
      </w:pPr>
      <w:r w:rsidRPr="009B3EB4">
        <w:rPr>
          <w:rFonts w:ascii="Times New Roman" w:hAnsi="Times New Roman"/>
          <w:color w:val="000000"/>
        </w:rPr>
        <w:t>Работа МО была нацелена на эффективное использование и развитие профессионального потенциала учителей, на сплочение и координацию их усилий по совершенствованию методики преподавания русского языка и литературы. Общие направления  работы МО:</w:t>
      </w:r>
    </w:p>
    <w:p w:rsidR="00FA605A" w:rsidRPr="009B3EB4" w:rsidRDefault="00FA605A" w:rsidP="009B3EB4">
      <w:pPr>
        <w:numPr>
          <w:ilvl w:val="0"/>
          <w:numId w:val="5"/>
        </w:numPr>
        <w:shd w:val="clear" w:color="auto" w:fill="FFFFFF"/>
        <w:spacing w:after="0" w:line="330" w:lineRule="atLeast"/>
        <w:jc w:val="both"/>
        <w:rPr>
          <w:rFonts w:cs="Arial"/>
          <w:color w:val="000000"/>
        </w:rPr>
      </w:pPr>
      <w:r w:rsidRPr="009B3EB4">
        <w:rPr>
          <w:rFonts w:ascii="Times New Roman" w:hAnsi="Times New Roman"/>
          <w:color w:val="000000"/>
        </w:rPr>
        <w:t>Повышение теоретического, методического и профессионального мастерства учителей.</w:t>
      </w:r>
    </w:p>
    <w:p w:rsidR="00FA605A" w:rsidRPr="009B3EB4" w:rsidRDefault="00FA605A" w:rsidP="009B3EB4">
      <w:pPr>
        <w:numPr>
          <w:ilvl w:val="0"/>
          <w:numId w:val="5"/>
        </w:numPr>
        <w:shd w:val="clear" w:color="auto" w:fill="FFFFFF"/>
        <w:spacing w:after="0" w:line="330" w:lineRule="atLeast"/>
        <w:jc w:val="both"/>
        <w:rPr>
          <w:rFonts w:cs="Arial"/>
          <w:color w:val="000000"/>
        </w:rPr>
      </w:pPr>
      <w:r w:rsidRPr="009B3EB4">
        <w:rPr>
          <w:rFonts w:ascii="Times New Roman" w:hAnsi="Times New Roman"/>
          <w:color w:val="000000"/>
        </w:rPr>
        <w:t>Вооружение педагогов эффективными методами, приемами и технологиями организации урочной и внеурочной деятельности.</w:t>
      </w:r>
    </w:p>
    <w:p w:rsidR="00FA605A" w:rsidRPr="009B3EB4" w:rsidRDefault="00FA605A" w:rsidP="009B3EB4">
      <w:pPr>
        <w:numPr>
          <w:ilvl w:val="0"/>
          <w:numId w:val="5"/>
        </w:numPr>
        <w:shd w:val="clear" w:color="auto" w:fill="FFFFFF"/>
        <w:spacing w:after="0" w:line="330" w:lineRule="atLeast"/>
        <w:jc w:val="both"/>
        <w:rPr>
          <w:rFonts w:cs="Arial"/>
          <w:color w:val="000000"/>
        </w:rPr>
      </w:pPr>
      <w:r w:rsidRPr="009B3EB4">
        <w:rPr>
          <w:rFonts w:ascii="Times New Roman" w:hAnsi="Times New Roman"/>
          <w:color w:val="000000"/>
        </w:rPr>
        <w:t>Изучение и эффективное использование в деятельности ШМО основополагающих нормативных документов по предмету.</w:t>
      </w:r>
    </w:p>
    <w:p w:rsidR="00FA605A" w:rsidRPr="009B3EB4" w:rsidRDefault="00FA605A" w:rsidP="009B3EB4">
      <w:pPr>
        <w:numPr>
          <w:ilvl w:val="0"/>
          <w:numId w:val="5"/>
        </w:numPr>
        <w:shd w:val="clear" w:color="auto" w:fill="FFFFFF"/>
        <w:spacing w:after="0" w:line="330" w:lineRule="atLeast"/>
        <w:jc w:val="both"/>
        <w:rPr>
          <w:rFonts w:cs="Arial"/>
          <w:color w:val="000000"/>
        </w:rPr>
      </w:pPr>
      <w:r w:rsidRPr="009B3EB4">
        <w:rPr>
          <w:rFonts w:ascii="Times New Roman" w:hAnsi="Times New Roman"/>
          <w:color w:val="000000"/>
        </w:rPr>
        <w:t>Изучение достижений передового педагогического опыта.</w:t>
      </w:r>
    </w:p>
    <w:p w:rsidR="00FA605A" w:rsidRPr="009B3EB4" w:rsidRDefault="00FA605A" w:rsidP="009B3EB4">
      <w:pPr>
        <w:numPr>
          <w:ilvl w:val="0"/>
          <w:numId w:val="5"/>
        </w:numPr>
        <w:shd w:val="clear" w:color="auto" w:fill="FFFFFF"/>
        <w:spacing w:after="0" w:line="330" w:lineRule="atLeast"/>
        <w:jc w:val="both"/>
        <w:rPr>
          <w:rFonts w:cs="Arial"/>
          <w:color w:val="000000"/>
        </w:rPr>
      </w:pPr>
      <w:r w:rsidRPr="009B3EB4">
        <w:rPr>
          <w:rFonts w:ascii="Times New Roman" w:hAnsi="Times New Roman"/>
          <w:color w:val="000000"/>
        </w:rPr>
        <w:t>Развитие творческого потенциала учителя.</w:t>
      </w:r>
    </w:p>
    <w:p w:rsidR="00FA605A" w:rsidRPr="009B3EB4" w:rsidRDefault="00FA605A" w:rsidP="009B3EB4">
      <w:pPr>
        <w:numPr>
          <w:ilvl w:val="0"/>
          <w:numId w:val="5"/>
        </w:numPr>
        <w:shd w:val="clear" w:color="auto" w:fill="FFFFFF"/>
        <w:spacing w:after="0" w:line="330" w:lineRule="atLeast"/>
        <w:jc w:val="both"/>
        <w:rPr>
          <w:rFonts w:cs="Arial"/>
          <w:color w:val="000000"/>
        </w:rPr>
      </w:pPr>
      <w:r w:rsidRPr="009B3EB4">
        <w:rPr>
          <w:rFonts w:ascii="Times New Roman" w:hAnsi="Times New Roman"/>
          <w:color w:val="000000"/>
        </w:rPr>
        <w:t>Развитие положительной профессиональной мотивации учителя и стремление к профессиональному росту.</w:t>
      </w:r>
    </w:p>
    <w:p w:rsidR="00FA605A" w:rsidRPr="009B3EB4" w:rsidRDefault="00FA605A" w:rsidP="009B3EB4">
      <w:pPr>
        <w:numPr>
          <w:ilvl w:val="0"/>
          <w:numId w:val="5"/>
        </w:numPr>
        <w:shd w:val="clear" w:color="auto" w:fill="FFFFFF"/>
        <w:spacing w:after="0" w:line="330" w:lineRule="atLeast"/>
        <w:jc w:val="both"/>
        <w:rPr>
          <w:rFonts w:cs="Arial"/>
          <w:color w:val="000000"/>
        </w:rPr>
      </w:pPr>
      <w:r w:rsidRPr="009B3EB4">
        <w:rPr>
          <w:rFonts w:ascii="Times New Roman" w:hAnsi="Times New Roman"/>
          <w:color w:val="000000"/>
        </w:rPr>
        <w:t>Повышение эффективности школьного урока</w:t>
      </w:r>
    </w:p>
    <w:p w:rsidR="00FA605A" w:rsidRPr="009B3EB4" w:rsidRDefault="00FA605A" w:rsidP="009B3EB4">
      <w:pPr>
        <w:numPr>
          <w:ilvl w:val="0"/>
          <w:numId w:val="5"/>
        </w:numPr>
        <w:shd w:val="clear" w:color="auto" w:fill="FFFFFF"/>
        <w:spacing w:after="0" w:line="330" w:lineRule="atLeast"/>
        <w:jc w:val="both"/>
        <w:rPr>
          <w:rFonts w:cs="Arial"/>
          <w:color w:val="000000"/>
        </w:rPr>
      </w:pPr>
      <w:r w:rsidRPr="009B3EB4">
        <w:rPr>
          <w:rFonts w:ascii="Times New Roman" w:hAnsi="Times New Roman"/>
          <w:color w:val="000000"/>
        </w:rPr>
        <w:t>Развитие коммуникативной культуры педагога</w:t>
      </w:r>
    </w:p>
    <w:p w:rsidR="00FA605A" w:rsidRPr="009B3EB4" w:rsidRDefault="00FA605A" w:rsidP="009B3EB4">
      <w:pPr>
        <w:numPr>
          <w:ilvl w:val="0"/>
          <w:numId w:val="5"/>
        </w:numPr>
        <w:shd w:val="clear" w:color="auto" w:fill="FFFFFF"/>
        <w:spacing w:after="0" w:line="330" w:lineRule="atLeast"/>
        <w:jc w:val="both"/>
        <w:rPr>
          <w:rFonts w:cs="Arial"/>
          <w:color w:val="000000"/>
        </w:rPr>
      </w:pPr>
      <w:r w:rsidRPr="009B3EB4">
        <w:rPr>
          <w:rFonts w:ascii="Times New Roman" w:hAnsi="Times New Roman"/>
          <w:color w:val="000000"/>
        </w:rPr>
        <w:t>Формирование культуры качественного использования информационных технологий на уроке.</w:t>
      </w:r>
    </w:p>
    <w:p w:rsidR="00FA605A" w:rsidRPr="009B3EB4" w:rsidRDefault="00FA605A" w:rsidP="009B3EB4">
      <w:pPr>
        <w:numPr>
          <w:ilvl w:val="0"/>
          <w:numId w:val="5"/>
        </w:numPr>
        <w:shd w:val="clear" w:color="auto" w:fill="FFFFFF"/>
        <w:spacing w:after="0" w:line="330" w:lineRule="atLeast"/>
        <w:jc w:val="both"/>
        <w:rPr>
          <w:rFonts w:cs="Arial"/>
          <w:color w:val="000000"/>
        </w:rPr>
      </w:pPr>
      <w:r w:rsidRPr="009B3EB4">
        <w:rPr>
          <w:rFonts w:ascii="Times New Roman" w:hAnsi="Times New Roman"/>
          <w:color w:val="000000"/>
        </w:rPr>
        <w:t>Изучение эффективности использования учителями-предметниками различных технологий организации урока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FA605A" w:rsidRDefault="00FA605A" w:rsidP="00AD5712">
      <w:pPr>
        <w:spacing w:line="240" w:lineRule="auto"/>
        <w:rPr>
          <w:rFonts w:ascii="Times New Roman" w:hAnsi="Times New Roman"/>
          <w:b/>
        </w:rPr>
      </w:pPr>
    </w:p>
    <w:p w:rsidR="00FA605A" w:rsidRPr="009C06D4" w:rsidRDefault="00FA605A" w:rsidP="003E3F21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В течение 2019/20</w:t>
      </w:r>
      <w:r w:rsidRPr="009C06D4">
        <w:rPr>
          <w:rFonts w:ascii="Times New Roman" w:hAnsi="Times New Roman"/>
        </w:rPr>
        <w:t xml:space="preserve"> учебного года было проведено 4 заседания школьного методического объединения учителей русского языка и литературы, на которых обсуждались вопросы программно-методического обеспечения учебного процесса, проблемы, связанные с подготовкой к </w:t>
      </w:r>
      <w:r>
        <w:rPr>
          <w:rFonts w:ascii="Times New Roman" w:hAnsi="Times New Roman"/>
        </w:rPr>
        <w:t>ГИА-2020</w:t>
      </w:r>
      <w:r w:rsidRPr="009C06D4">
        <w:rPr>
          <w:rFonts w:ascii="Times New Roman" w:hAnsi="Times New Roman"/>
        </w:rPr>
        <w:t>.  Темы</w:t>
      </w:r>
      <w:r w:rsidRPr="009C06D4">
        <w:rPr>
          <w:rFonts w:ascii="Times New Roman" w:hAnsi="Times New Roman"/>
          <w:b/>
        </w:rPr>
        <w:t xml:space="preserve"> </w:t>
      </w:r>
      <w:r w:rsidRPr="009C06D4">
        <w:rPr>
          <w:rFonts w:ascii="Times New Roman" w:hAnsi="Times New Roman"/>
        </w:rPr>
        <w:t>заседаний: «</w:t>
      </w:r>
      <w:r>
        <w:rPr>
          <w:rFonts w:ascii="Times New Roman" w:hAnsi="Times New Roman"/>
        </w:rPr>
        <w:t>Планирование работы ШМО на  2019-2020</w:t>
      </w:r>
      <w:r w:rsidRPr="009C06D4">
        <w:rPr>
          <w:rFonts w:ascii="Times New Roman" w:hAnsi="Times New Roman"/>
        </w:rPr>
        <w:t xml:space="preserve"> учебный год» (сентябрь), </w:t>
      </w:r>
      <w:r w:rsidRPr="00DF4126">
        <w:rPr>
          <w:rFonts w:ascii="Times New Roman" w:hAnsi="Times New Roman"/>
        </w:rPr>
        <w:t>«</w:t>
      </w:r>
      <w:r w:rsidRPr="00DF4126">
        <w:rPr>
          <w:rStyle w:val="c9"/>
          <w:rFonts w:ascii="Times New Roman" w:hAnsi="Times New Roman"/>
          <w:bCs/>
        </w:rPr>
        <w:t>Пути повышения профессиональной компетентности учителей русского языка и литературы</w:t>
      </w:r>
      <w:r w:rsidRPr="00DF4126">
        <w:rPr>
          <w:rFonts w:ascii="Times New Roman" w:hAnsi="Times New Roman"/>
          <w:bCs/>
        </w:rPr>
        <w:t>.</w:t>
      </w:r>
      <w:r w:rsidRPr="00DF4126">
        <w:rPr>
          <w:rFonts w:ascii="Times New Roman" w:hAnsi="Times New Roman"/>
        </w:rPr>
        <w:t xml:space="preserve"> Преемственность и анализ особенностей преподавания в начальной и основной школе в контексте ФГОС</w:t>
      </w:r>
      <w:r>
        <w:rPr>
          <w:rFonts w:ascii="Times New Roman" w:hAnsi="Times New Roman"/>
        </w:rPr>
        <w:t xml:space="preserve"> ООО» (октябрь),</w:t>
      </w:r>
      <w:r w:rsidRPr="00796E94">
        <w:rPr>
          <w:rFonts w:ascii="Times New Roman" w:hAnsi="Times New Roman"/>
        </w:rPr>
        <w:t xml:space="preserve"> </w:t>
      </w:r>
      <w:r w:rsidRPr="009C06D4">
        <w:rPr>
          <w:rFonts w:ascii="Times New Roman" w:hAnsi="Times New Roman"/>
        </w:rPr>
        <w:t>«Подготовка и проведение предметной Недели русского языка и литературы»</w:t>
      </w:r>
      <w:r>
        <w:rPr>
          <w:rFonts w:ascii="Times New Roman" w:hAnsi="Times New Roman"/>
        </w:rPr>
        <w:t xml:space="preserve"> </w:t>
      </w:r>
      <w:r w:rsidRPr="009C06D4">
        <w:rPr>
          <w:rFonts w:ascii="Times New Roman" w:hAnsi="Times New Roman"/>
        </w:rPr>
        <w:t>(ноябрь)</w:t>
      </w:r>
      <w:r>
        <w:rPr>
          <w:rFonts w:ascii="Times New Roman" w:hAnsi="Times New Roman"/>
        </w:rPr>
        <w:t xml:space="preserve">, </w:t>
      </w:r>
      <w:r w:rsidRPr="002430BA">
        <w:rPr>
          <w:rFonts w:ascii="Times New Roman" w:hAnsi="Times New Roman"/>
        </w:rPr>
        <w:t>«Инновационные  подходы к повышению педагогического мастерст</w:t>
      </w:r>
      <w:r>
        <w:rPr>
          <w:rFonts w:ascii="Times New Roman" w:hAnsi="Times New Roman"/>
        </w:rPr>
        <w:t xml:space="preserve">ва учителя гуманитарного цикла» (январь), </w:t>
      </w:r>
      <w:r w:rsidRPr="004044A1">
        <w:rPr>
          <w:rFonts w:ascii="Times New Roman" w:hAnsi="Times New Roman"/>
        </w:rPr>
        <w:t>«</w:t>
      </w:r>
      <w:r w:rsidRPr="004044A1">
        <w:rPr>
          <w:rFonts w:ascii="Times New Roman" w:hAnsi="Times New Roman"/>
          <w:bCs/>
        </w:rPr>
        <w:t>Реализац</w:t>
      </w:r>
      <w:r>
        <w:rPr>
          <w:rFonts w:ascii="Times New Roman" w:hAnsi="Times New Roman"/>
          <w:bCs/>
        </w:rPr>
        <w:t>ия ФГОС ООО в учебном процессе»(март),</w:t>
      </w:r>
      <w:r w:rsidRPr="009C06D4">
        <w:rPr>
          <w:rFonts w:ascii="Times New Roman" w:hAnsi="Times New Roman"/>
        </w:rPr>
        <w:t xml:space="preserve">«Как подготовить выпускников </w:t>
      </w:r>
      <w:r>
        <w:rPr>
          <w:rFonts w:ascii="Times New Roman" w:hAnsi="Times New Roman"/>
        </w:rPr>
        <w:t>9,11 классов для сдачи ГИА»(март),</w:t>
      </w:r>
      <w:r w:rsidRPr="009C06D4">
        <w:rPr>
          <w:rFonts w:ascii="Times New Roman" w:hAnsi="Times New Roman"/>
        </w:rPr>
        <w:t xml:space="preserve"> «Итоги учебного года»(май</w:t>
      </w:r>
      <w:r>
        <w:rPr>
          <w:rFonts w:ascii="Times New Roman" w:hAnsi="Times New Roman"/>
        </w:rPr>
        <w:t>, дистанционно</w:t>
      </w:r>
      <w:r w:rsidRPr="009C06D4">
        <w:rPr>
          <w:rFonts w:ascii="Times New Roman" w:hAnsi="Times New Roman"/>
        </w:rPr>
        <w:t>).</w:t>
      </w:r>
      <w:r>
        <w:rPr>
          <w:rFonts w:ascii="Times New Roman" w:hAnsi="Times New Roman"/>
        </w:rPr>
        <w:t xml:space="preserve"> Работая над выполнением поставленных  задач</w:t>
      </w:r>
      <w:r w:rsidRPr="009C06D4">
        <w:rPr>
          <w:rFonts w:ascii="Times New Roman" w:hAnsi="Times New Roman"/>
        </w:rPr>
        <w:t xml:space="preserve">, методическое объединение учителей русского языка и литературы  в работе использует следующие формы работы: </w:t>
      </w:r>
      <w:r>
        <w:rPr>
          <w:rFonts w:ascii="Times New Roman" w:hAnsi="Times New Roman"/>
          <w:bCs/>
          <w:iCs/>
        </w:rPr>
        <w:t xml:space="preserve"> </w:t>
      </w:r>
      <w:r w:rsidRPr="009C06D4">
        <w:rPr>
          <w:rFonts w:ascii="Times New Roman" w:hAnsi="Times New Roman"/>
          <w:bCs/>
          <w:iCs/>
        </w:rPr>
        <w:t xml:space="preserve"> круглые столы по учебно-методическим вопро</w:t>
      </w:r>
      <w:r>
        <w:rPr>
          <w:rFonts w:ascii="Times New Roman" w:hAnsi="Times New Roman"/>
          <w:bCs/>
          <w:iCs/>
        </w:rPr>
        <w:t xml:space="preserve">сам, </w:t>
      </w:r>
      <w:r w:rsidRPr="009C06D4">
        <w:rPr>
          <w:rFonts w:ascii="Times New Roman" w:hAnsi="Times New Roman"/>
          <w:bCs/>
          <w:iCs/>
        </w:rPr>
        <w:t xml:space="preserve"> мастер-классы, открытые уроки и внеклассные мероприятия по предмету;</w:t>
      </w:r>
      <w:r w:rsidRPr="009C06D4">
        <w:rPr>
          <w:rFonts w:ascii="Times New Roman" w:hAnsi="Times New Roman"/>
          <w:lang w:eastAsia="en-US"/>
        </w:rPr>
        <w:t xml:space="preserve"> </w:t>
      </w:r>
      <w:r w:rsidRPr="009C06D4">
        <w:rPr>
          <w:rFonts w:ascii="Times New Roman" w:hAnsi="Times New Roman"/>
          <w:bCs/>
          <w:iCs/>
        </w:rPr>
        <w:t>семинары,</w:t>
      </w:r>
      <w:r>
        <w:rPr>
          <w:rFonts w:ascii="Times New Roman" w:hAnsi="Times New Roman"/>
          <w:bCs/>
          <w:iCs/>
        </w:rPr>
        <w:t xml:space="preserve">-практикумы, </w:t>
      </w:r>
      <w:r w:rsidRPr="009C06D4">
        <w:rPr>
          <w:rFonts w:ascii="Times New Roman" w:hAnsi="Times New Roman"/>
          <w:bCs/>
          <w:iCs/>
        </w:rPr>
        <w:t>доклады, сообщения и дискуссии по методикам обучения и воспитания, вопросам общей педагогики и психологии;</w:t>
      </w:r>
      <w:r w:rsidRPr="009C06D4">
        <w:rPr>
          <w:rFonts w:ascii="Times New Roman" w:hAnsi="Times New Roman"/>
          <w:lang w:eastAsia="en-US"/>
        </w:rPr>
        <w:t xml:space="preserve"> </w:t>
      </w:r>
      <w:r w:rsidRPr="009C06D4">
        <w:rPr>
          <w:rFonts w:ascii="Times New Roman" w:hAnsi="Times New Roman"/>
          <w:bCs/>
          <w:iCs/>
        </w:rPr>
        <w:t>проведение предметной недели,  взаимопосещение уроков.</w:t>
      </w:r>
      <w:r w:rsidRPr="009C06D4">
        <w:rPr>
          <w:rFonts w:ascii="Times New Roman" w:hAnsi="Times New Roman"/>
          <w:lang w:eastAsia="en-US"/>
        </w:rPr>
        <w:t xml:space="preserve"> </w:t>
      </w:r>
      <w:r w:rsidRPr="009C06D4">
        <w:rPr>
          <w:rFonts w:ascii="Times New Roman" w:hAnsi="Times New Roman"/>
        </w:rPr>
        <w:t>Источниками самообразования для учителей  являются: методическая,  научно-популярная, публицистическая литература, Интернет, видео, аудиоинформация на различных носителях, курсы повышения квалификации, мастер-классы, семинары и конференции.</w:t>
      </w:r>
      <w:r>
        <w:rPr>
          <w:rFonts w:ascii="Times New Roman" w:hAnsi="Times New Roman"/>
        </w:rPr>
        <w:t xml:space="preserve"> </w:t>
      </w:r>
      <w:r w:rsidRPr="009C06D4">
        <w:rPr>
          <w:rFonts w:ascii="Times New Roman" w:hAnsi="Times New Roman"/>
        </w:rPr>
        <w:t xml:space="preserve">Такой подход позволяет  учителю поделиться опытом работы, защитить свою педагогическую концепцию и повысить свой профессиональный уровень.  На уроках  у учащихся </w:t>
      </w:r>
      <w:r w:rsidRPr="009C06D4">
        <w:rPr>
          <w:rFonts w:ascii="Times New Roman" w:hAnsi="Times New Roman"/>
          <w:shd w:val="clear" w:color="auto" w:fill="FFFFFF"/>
          <w:lang w:eastAsia="en-US"/>
        </w:rPr>
        <w:t>повышается мотивация обучения, психологически облегчается  процесс усвоения  учебного материала учащимися, расширяется  общий кругозор детей; возрастает уровень</w:t>
      </w:r>
      <w:r w:rsidRPr="009C06D4">
        <w:rPr>
          <w:rFonts w:ascii="Times New Roman" w:hAnsi="Times New Roman"/>
          <w:lang w:eastAsia="en-US"/>
        </w:rPr>
        <w:t xml:space="preserve">  творческих способностей и личностных качеств детей.</w:t>
      </w:r>
    </w:p>
    <w:p w:rsidR="00FA605A" w:rsidRPr="009C06D4" w:rsidRDefault="00FA605A" w:rsidP="000176CF">
      <w:pPr>
        <w:rPr>
          <w:rFonts w:ascii="Times New Roman" w:hAnsi="Times New Roman"/>
          <w:lang w:eastAsia="en-US"/>
        </w:rPr>
      </w:pPr>
      <w:r>
        <w:rPr>
          <w:rFonts w:ascii="Times New Roman" w:hAnsi="Times New Roman"/>
          <w:b/>
        </w:rPr>
        <w:t>6</w:t>
      </w:r>
      <w:r w:rsidRPr="009C06D4">
        <w:rPr>
          <w:rFonts w:ascii="Times New Roman" w:hAnsi="Times New Roman"/>
          <w:b/>
        </w:rPr>
        <w:t>.Новые формы, методики, приемы работы, научный подход в организации ШМО.</w:t>
      </w:r>
      <w:r w:rsidRPr="009C06D4">
        <w:rPr>
          <w:rFonts w:ascii="Times New Roman" w:hAnsi="Times New Roman"/>
          <w:lang w:eastAsia="en-US"/>
        </w:rPr>
        <w:t xml:space="preserve"> </w:t>
      </w:r>
    </w:p>
    <w:p w:rsidR="00FA605A" w:rsidRPr="001865DC" w:rsidRDefault="00FA605A" w:rsidP="001865DC">
      <w:pPr>
        <w:shd w:val="clear" w:color="auto" w:fill="FFFFFF"/>
        <w:spacing w:after="0" w:line="240" w:lineRule="auto"/>
        <w:rPr>
          <w:color w:val="000000"/>
        </w:rPr>
      </w:pPr>
      <w:r w:rsidRPr="001865DC">
        <w:rPr>
          <w:rFonts w:ascii="Times New Roman" w:hAnsi="Times New Roman"/>
          <w:color w:val="000000"/>
        </w:rPr>
        <w:t>Ряд новых технологий, используем</w:t>
      </w:r>
      <w:r>
        <w:rPr>
          <w:rFonts w:ascii="Times New Roman" w:hAnsi="Times New Roman"/>
          <w:color w:val="000000"/>
        </w:rPr>
        <w:t>ых учителями на уроках, позволяю</w:t>
      </w:r>
      <w:r w:rsidRPr="001865DC">
        <w:rPr>
          <w:rFonts w:ascii="Times New Roman" w:hAnsi="Times New Roman"/>
          <w:color w:val="000000"/>
        </w:rPr>
        <w:t>т развить языко</w:t>
      </w:r>
      <w:r>
        <w:rPr>
          <w:rFonts w:ascii="Times New Roman" w:hAnsi="Times New Roman"/>
          <w:color w:val="000000"/>
        </w:rPr>
        <w:t>вую интуицию учащихся, пробуждаю</w:t>
      </w:r>
      <w:r w:rsidRPr="001865DC">
        <w:rPr>
          <w:rFonts w:ascii="Times New Roman" w:hAnsi="Times New Roman"/>
          <w:color w:val="000000"/>
        </w:rPr>
        <w:t>т интерес к интеллектуальной работе. Учителями-словесниками апробированы следующие методики использования новых технологий на уроках русского языка и литературы:</w:t>
      </w:r>
    </w:p>
    <w:p w:rsidR="00FA605A" w:rsidRPr="001865DC" w:rsidRDefault="00FA605A" w:rsidP="001865DC">
      <w:pPr>
        <w:numPr>
          <w:ilvl w:val="0"/>
          <w:numId w:val="7"/>
        </w:numPr>
        <w:shd w:val="clear" w:color="auto" w:fill="FFFFFF"/>
        <w:spacing w:after="0" w:line="240" w:lineRule="auto"/>
        <w:rPr>
          <w:rFonts w:cs="Arial"/>
          <w:color w:val="000000"/>
        </w:rPr>
      </w:pPr>
      <w:r w:rsidRPr="001865DC">
        <w:rPr>
          <w:rFonts w:ascii="Times New Roman" w:hAnsi="Times New Roman"/>
          <w:color w:val="000000"/>
        </w:rPr>
        <w:t>Приемы организации творческой дискуссии на уроках литературы.</w:t>
      </w:r>
    </w:p>
    <w:p w:rsidR="00FA605A" w:rsidRPr="001865DC" w:rsidRDefault="00FA605A" w:rsidP="001865DC">
      <w:pPr>
        <w:numPr>
          <w:ilvl w:val="0"/>
          <w:numId w:val="7"/>
        </w:numPr>
        <w:shd w:val="clear" w:color="auto" w:fill="FFFFFF"/>
        <w:spacing w:after="0" w:line="240" w:lineRule="auto"/>
        <w:rPr>
          <w:rFonts w:cs="Arial"/>
          <w:color w:val="000000"/>
        </w:rPr>
      </w:pPr>
      <w:r w:rsidRPr="001865DC">
        <w:rPr>
          <w:rFonts w:ascii="Times New Roman" w:hAnsi="Times New Roman"/>
          <w:color w:val="000000"/>
        </w:rPr>
        <w:t>Использование компьютерных технологий на уроках литературы и во внеклассной работе.</w:t>
      </w:r>
    </w:p>
    <w:p w:rsidR="00FA605A" w:rsidRPr="001865DC" w:rsidRDefault="00FA605A" w:rsidP="001865DC">
      <w:pPr>
        <w:numPr>
          <w:ilvl w:val="0"/>
          <w:numId w:val="7"/>
        </w:numPr>
        <w:shd w:val="clear" w:color="auto" w:fill="FFFFFF"/>
        <w:spacing w:after="0" w:line="240" w:lineRule="auto"/>
        <w:rPr>
          <w:rFonts w:cs="Arial"/>
          <w:color w:val="000000"/>
        </w:rPr>
      </w:pPr>
      <w:r w:rsidRPr="001865DC">
        <w:rPr>
          <w:rFonts w:ascii="Times New Roman" w:hAnsi="Times New Roman"/>
          <w:color w:val="000000"/>
        </w:rPr>
        <w:t>Система работы по развитию устной и письменной речи в процессе анализа литературного произведения.</w:t>
      </w:r>
    </w:p>
    <w:p w:rsidR="00FA605A" w:rsidRPr="001865DC" w:rsidRDefault="00FA605A" w:rsidP="001865DC">
      <w:pPr>
        <w:numPr>
          <w:ilvl w:val="0"/>
          <w:numId w:val="7"/>
        </w:numPr>
        <w:shd w:val="clear" w:color="auto" w:fill="FFFFFF"/>
        <w:spacing w:after="0" w:line="240" w:lineRule="auto"/>
        <w:rPr>
          <w:rFonts w:cs="Arial"/>
          <w:color w:val="000000"/>
        </w:rPr>
      </w:pPr>
      <w:r w:rsidRPr="001865DC">
        <w:rPr>
          <w:rFonts w:ascii="Times New Roman" w:hAnsi="Times New Roman"/>
          <w:color w:val="000000"/>
        </w:rPr>
        <w:t>Методика подготовки и проведения письменных работ, их анализа и оценки, включение компьютерных технологий.</w:t>
      </w:r>
    </w:p>
    <w:p w:rsidR="00FA605A" w:rsidRPr="001865DC" w:rsidRDefault="00FA605A" w:rsidP="001865DC">
      <w:pPr>
        <w:numPr>
          <w:ilvl w:val="0"/>
          <w:numId w:val="7"/>
        </w:numPr>
        <w:shd w:val="clear" w:color="auto" w:fill="FFFFFF"/>
        <w:spacing w:after="0" w:line="240" w:lineRule="auto"/>
        <w:rPr>
          <w:rFonts w:cs="Arial"/>
          <w:color w:val="000000"/>
        </w:rPr>
      </w:pPr>
      <w:r w:rsidRPr="001865DC">
        <w:rPr>
          <w:rFonts w:ascii="Times New Roman" w:hAnsi="Times New Roman"/>
          <w:color w:val="000000"/>
        </w:rPr>
        <w:t>Развитие речи учащихся в процессе работы с художественно-образной наглядностью на уроках литературы.</w:t>
      </w:r>
    </w:p>
    <w:p w:rsidR="00FA605A" w:rsidRPr="001865DC" w:rsidRDefault="00FA605A" w:rsidP="001865DC">
      <w:pPr>
        <w:numPr>
          <w:ilvl w:val="0"/>
          <w:numId w:val="7"/>
        </w:numPr>
        <w:shd w:val="clear" w:color="auto" w:fill="FFFFFF"/>
        <w:spacing w:after="0" w:line="240" w:lineRule="auto"/>
        <w:rPr>
          <w:rFonts w:cs="Arial"/>
          <w:color w:val="000000"/>
        </w:rPr>
      </w:pPr>
      <w:r w:rsidRPr="001865DC">
        <w:rPr>
          <w:rFonts w:ascii="Times New Roman" w:hAnsi="Times New Roman"/>
          <w:color w:val="000000"/>
        </w:rPr>
        <w:t>Современные активные формы урока русского языка  в школе (лекция, семинар, практикум), направленные на подготовку учащихся 9-11</w:t>
      </w:r>
      <w:r>
        <w:rPr>
          <w:rFonts w:ascii="Times New Roman" w:hAnsi="Times New Roman"/>
          <w:color w:val="000000"/>
        </w:rPr>
        <w:t>-</w:t>
      </w:r>
      <w:r w:rsidRPr="001865DC">
        <w:rPr>
          <w:rFonts w:ascii="Times New Roman" w:hAnsi="Times New Roman"/>
          <w:color w:val="000000"/>
        </w:rPr>
        <w:t>х классов к ГИА.</w:t>
      </w:r>
    </w:p>
    <w:p w:rsidR="00FA605A" w:rsidRPr="001865DC" w:rsidRDefault="00FA605A" w:rsidP="001865DC">
      <w:pPr>
        <w:numPr>
          <w:ilvl w:val="0"/>
          <w:numId w:val="7"/>
        </w:numPr>
        <w:shd w:val="clear" w:color="auto" w:fill="FFFFFF"/>
        <w:spacing w:after="0" w:line="240" w:lineRule="auto"/>
        <w:rPr>
          <w:rFonts w:cs="Arial"/>
          <w:color w:val="000000"/>
        </w:rPr>
      </w:pPr>
      <w:r w:rsidRPr="001865DC">
        <w:rPr>
          <w:rFonts w:ascii="Times New Roman" w:hAnsi="Times New Roman"/>
          <w:color w:val="000000"/>
        </w:rPr>
        <w:t>Возможности использования разных видов искусств на современном уроке русского языка.</w:t>
      </w:r>
    </w:p>
    <w:p w:rsidR="00FA605A" w:rsidRPr="00C51B62" w:rsidRDefault="00FA605A" w:rsidP="00C51B62">
      <w:pPr>
        <w:shd w:val="clear" w:color="auto" w:fill="FFFFFF"/>
        <w:spacing w:after="0" w:line="240" w:lineRule="auto"/>
        <w:rPr>
          <w:color w:val="000000"/>
        </w:rPr>
      </w:pPr>
    </w:p>
    <w:p w:rsidR="00FA605A" w:rsidRPr="00C51B62" w:rsidRDefault="00FA605A" w:rsidP="00580773">
      <w:pPr>
        <w:shd w:val="clear" w:color="auto" w:fill="FFFFFF"/>
        <w:spacing w:after="0" w:line="240" w:lineRule="auto"/>
        <w:rPr>
          <w:color w:val="000000"/>
        </w:rPr>
      </w:pPr>
      <w:r w:rsidRPr="001865DC">
        <w:rPr>
          <w:rFonts w:ascii="Times New Roman" w:hAnsi="Times New Roman"/>
        </w:rPr>
        <w:t>Педагоги используют  принципы</w:t>
      </w:r>
      <w:r w:rsidRPr="009C06D4">
        <w:rPr>
          <w:rFonts w:ascii="Times New Roman" w:hAnsi="Times New Roman"/>
        </w:rPr>
        <w:t xml:space="preserve"> развивающего и личностно -ориентированного обучения, коммуникативно -деятельностного подхода через различные формы организации работы учащихся на уроке - групповую, коллективную, индивидуальную, парную, исследовательскую, частично-поисковую. Учителями  гуманитарного цикла  на уроках используются новые образовательные технологии: информационные, здоровьесберегающие, активные формы и методы обучения:  уроки-исследования, семинары, научно-практические конференции, презентации идей. </w:t>
      </w:r>
      <w:r w:rsidRPr="00C51B62">
        <w:rPr>
          <w:rFonts w:ascii="Times New Roman" w:hAnsi="Times New Roman"/>
          <w:color w:val="000000"/>
        </w:rPr>
        <w:t>Используя технологию комплексного анализа текста на уроках русского языка в старших классах, учителя Гришина Л.Н, Ильясова Е.П   учат детей определять стилистическую принадлежность текста, устанавливать лексико-грамматические связи, работать с семантикой слова, проводить пунктуационную и орфографическую работу, выполнять различные виды разборов (морфологический, фонетический, синтаксический).</w:t>
      </w:r>
      <w:r>
        <w:rPr>
          <w:color w:val="000000"/>
        </w:rPr>
        <w:t xml:space="preserve"> </w:t>
      </w:r>
      <w:r w:rsidRPr="00C51B62">
        <w:rPr>
          <w:rFonts w:ascii="Times New Roman" w:hAnsi="Times New Roman"/>
          <w:color w:val="000000"/>
        </w:rPr>
        <w:t>Продолжалась систематическая работа и над развитием  общеучебных навыков учащихся. Учителя</w:t>
      </w:r>
      <w:r>
        <w:rPr>
          <w:rFonts w:ascii="Times New Roman" w:hAnsi="Times New Roman"/>
          <w:color w:val="000000"/>
        </w:rPr>
        <w:t xml:space="preserve"> Шигабудинова Д.Ф, Гончарова  К. П </w:t>
      </w:r>
      <w:r w:rsidRPr="00C51B62">
        <w:rPr>
          <w:rFonts w:ascii="Times New Roman" w:hAnsi="Times New Roman"/>
          <w:color w:val="000000"/>
        </w:rPr>
        <w:t xml:space="preserve"> работали </w:t>
      </w:r>
      <w:r>
        <w:rPr>
          <w:rFonts w:ascii="Times New Roman" w:hAnsi="Times New Roman"/>
          <w:color w:val="000000"/>
        </w:rPr>
        <w:t>над развитием УУД у учащихся , развивали у воспитанников</w:t>
      </w:r>
      <w:r w:rsidRPr="00C51B62">
        <w:rPr>
          <w:rFonts w:ascii="Times New Roman" w:hAnsi="Times New Roman"/>
          <w:color w:val="000000"/>
        </w:rPr>
        <w:t xml:space="preserve"> умения читать выразительно тексты, грамотно писать. </w:t>
      </w:r>
    </w:p>
    <w:p w:rsidR="00FA605A" w:rsidRPr="009C06D4" w:rsidRDefault="00FA605A" w:rsidP="001865DC">
      <w:pPr>
        <w:spacing w:line="240" w:lineRule="auto"/>
        <w:rPr>
          <w:rFonts w:ascii="Times New Roman" w:hAnsi="Times New Roman"/>
          <w:lang w:eastAsia="en-US"/>
        </w:rPr>
      </w:pPr>
      <w:r>
        <w:rPr>
          <w:rFonts w:ascii="Times New Roman" w:hAnsi="Times New Roman"/>
        </w:rPr>
        <w:t xml:space="preserve"> </w:t>
      </w:r>
      <w:r w:rsidRPr="009C06D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Учителя  применяют технологию</w:t>
      </w:r>
      <w:r w:rsidRPr="009C06D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критического мышления, проектную</w:t>
      </w:r>
      <w:r w:rsidRPr="009C06D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деятельность, исследовательскую работу, коллективную</w:t>
      </w:r>
      <w:r w:rsidRPr="009C06D4">
        <w:rPr>
          <w:rFonts w:ascii="Times New Roman" w:hAnsi="Times New Roman"/>
        </w:rPr>
        <w:t xml:space="preserve"> и индивидуал</w:t>
      </w:r>
      <w:r>
        <w:rPr>
          <w:rFonts w:ascii="Times New Roman" w:hAnsi="Times New Roman"/>
        </w:rPr>
        <w:t xml:space="preserve">ьную мыслительную деятельность. Такой подход в работе </w:t>
      </w:r>
      <w:r w:rsidRPr="009C06D4">
        <w:rPr>
          <w:rFonts w:ascii="Times New Roman" w:hAnsi="Times New Roman"/>
        </w:rPr>
        <w:t xml:space="preserve"> позволяет педагогам грамотно смоделировать урок, оптимизировать, дифференцировать и индивидуализировать образовательный процесс, сделать его интересным, самоценным для ученика, даёт возможность качественно</w:t>
      </w:r>
      <w:r>
        <w:rPr>
          <w:rFonts w:ascii="Times New Roman" w:hAnsi="Times New Roman"/>
        </w:rPr>
        <w:t>й подготовки учащихся к ГИА</w:t>
      </w:r>
      <w:r w:rsidRPr="009C06D4">
        <w:rPr>
          <w:rFonts w:ascii="Times New Roman" w:hAnsi="Times New Roman"/>
        </w:rPr>
        <w:t>.</w:t>
      </w:r>
      <w:r w:rsidRPr="009C06D4">
        <w:rPr>
          <w:rFonts w:ascii="Times New Roman" w:hAnsi="Times New Roman"/>
          <w:b/>
        </w:rPr>
        <w:t xml:space="preserve">    </w:t>
      </w:r>
    </w:p>
    <w:p w:rsidR="00FA605A" w:rsidRPr="009C06D4" w:rsidRDefault="00FA605A" w:rsidP="00195430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7</w:t>
      </w:r>
      <w:r w:rsidRPr="009C06D4">
        <w:rPr>
          <w:rFonts w:ascii="Times New Roman" w:hAnsi="Times New Roman"/>
          <w:b/>
        </w:rPr>
        <w:t>. Качество, результативность (общие показатели,  результаты ГИА, независимых мониторинговых исследований, промежуточная аттестация).</w:t>
      </w:r>
    </w:p>
    <w:p w:rsidR="00FA605A" w:rsidRPr="009C06D4" w:rsidRDefault="00FA605A" w:rsidP="00B773F8">
      <w:pPr>
        <w:spacing w:after="0"/>
        <w:ind w:firstLine="567"/>
        <w:jc w:val="both"/>
        <w:rPr>
          <w:rFonts w:ascii="Times New Roman" w:hAnsi="Times New Roman"/>
          <w:b/>
        </w:rPr>
      </w:pPr>
    </w:p>
    <w:p w:rsidR="00FA605A" w:rsidRPr="009C06D4" w:rsidRDefault="00FA605A" w:rsidP="00B773F8">
      <w:pPr>
        <w:spacing w:after="0"/>
        <w:jc w:val="center"/>
        <w:rPr>
          <w:rFonts w:ascii="Times New Roman" w:hAnsi="Times New Roman"/>
          <w:b/>
        </w:rPr>
      </w:pPr>
      <w:r w:rsidRPr="009C06D4">
        <w:rPr>
          <w:rFonts w:ascii="Times New Roman" w:hAnsi="Times New Roman"/>
          <w:b/>
        </w:rPr>
        <w:t>Сравнительные показатели качества и успеваемости по предмету</w:t>
      </w:r>
    </w:p>
    <w:p w:rsidR="00FA605A" w:rsidRPr="009C06D4" w:rsidRDefault="00FA605A" w:rsidP="00B773F8">
      <w:pPr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за 2 года ( 2018/19, 2019/20</w:t>
      </w:r>
      <w:r w:rsidRPr="009C06D4">
        <w:rPr>
          <w:rFonts w:ascii="Times New Roman" w:hAnsi="Times New Roman"/>
          <w:b/>
        </w:rPr>
        <w:t xml:space="preserve"> уч. г.)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45"/>
        <w:gridCol w:w="2640"/>
        <w:gridCol w:w="2410"/>
        <w:gridCol w:w="2551"/>
        <w:gridCol w:w="2551"/>
      </w:tblGrid>
      <w:tr w:rsidR="00FA605A" w:rsidRPr="009C06D4" w:rsidTr="001326E7">
        <w:tc>
          <w:tcPr>
            <w:tcW w:w="445" w:type="dxa"/>
            <w:vMerge w:val="restart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№</w:t>
            </w:r>
          </w:p>
          <w:p w:rsidR="00FA605A" w:rsidRPr="009C06D4" w:rsidRDefault="00FA605A" w:rsidP="00B773F8">
            <w:pPr>
              <w:spacing w:after="0"/>
              <w:rPr>
                <w:rFonts w:ascii="Times New Roman" w:hAnsi="Times New Roman"/>
                <w:b/>
              </w:rPr>
            </w:pPr>
          </w:p>
          <w:p w:rsidR="00FA605A" w:rsidRPr="009C06D4" w:rsidRDefault="00FA605A" w:rsidP="00B773F8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2640" w:type="dxa"/>
            <w:vMerge w:val="restart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ФИО учителя</w:t>
            </w:r>
          </w:p>
          <w:p w:rsidR="00FA605A" w:rsidRPr="009C06D4" w:rsidRDefault="00FA605A" w:rsidP="00B773F8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Общий показатель в классах обучения</w:t>
            </w:r>
          </w:p>
          <w:p w:rsidR="00FA605A" w:rsidRPr="009C06D4" w:rsidRDefault="00FA605A" w:rsidP="00B773F8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4961" w:type="dxa"/>
            <w:gridSpan w:val="2"/>
          </w:tcPr>
          <w:p w:rsidR="00FA605A" w:rsidRPr="009C06D4" w:rsidRDefault="00FA605A" w:rsidP="00B773F8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Русский язык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Динамика +/-</w:t>
            </w:r>
          </w:p>
        </w:tc>
      </w:tr>
      <w:tr w:rsidR="00FA605A" w:rsidRPr="009C06D4" w:rsidTr="001326E7">
        <w:tc>
          <w:tcPr>
            <w:tcW w:w="445" w:type="dxa"/>
            <w:vMerge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2640" w:type="dxa"/>
            <w:vMerge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2410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Качество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Успеваемость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  <w:b/>
              </w:rPr>
            </w:pPr>
          </w:p>
        </w:tc>
      </w:tr>
      <w:tr w:rsidR="00FA605A" w:rsidRPr="009C06D4" w:rsidTr="00DA03A4">
        <w:tc>
          <w:tcPr>
            <w:tcW w:w="445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152" w:type="dxa"/>
            <w:gridSpan w:val="4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b/>
              </w:rPr>
              <w:t>Гришина Л.Н</w:t>
            </w:r>
          </w:p>
        </w:tc>
      </w:tr>
      <w:tr w:rsidR="00FA605A" w:rsidRPr="009C06D4" w:rsidTr="00A5498C">
        <w:trPr>
          <w:trHeight w:val="283"/>
        </w:trPr>
        <w:tc>
          <w:tcPr>
            <w:tcW w:w="445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A605A" w:rsidRPr="009C06D4" w:rsidRDefault="00FA605A" w:rsidP="00CE40B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2018/19</w:t>
            </w:r>
          </w:p>
        </w:tc>
        <w:tc>
          <w:tcPr>
            <w:tcW w:w="2410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+3,0</w:t>
            </w:r>
          </w:p>
        </w:tc>
      </w:tr>
      <w:tr w:rsidR="00FA605A" w:rsidRPr="009C06D4" w:rsidTr="00DA56AC">
        <w:trPr>
          <w:trHeight w:val="304"/>
        </w:trPr>
        <w:tc>
          <w:tcPr>
            <w:tcW w:w="445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A605A" w:rsidRPr="009C06D4" w:rsidRDefault="00FA605A" w:rsidP="00CE40B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2019/20</w:t>
            </w:r>
          </w:p>
        </w:tc>
        <w:tc>
          <w:tcPr>
            <w:tcW w:w="2410" w:type="dxa"/>
          </w:tcPr>
          <w:p w:rsidR="00FA605A" w:rsidRPr="009C06D4" w:rsidRDefault="00FA605A" w:rsidP="00B773F8">
            <w:pPr>
              <w:rPr>
                <w:rFonts w:ascii="Times New Roman" w:hAnsi="Times New Roman"/>
                <w:highlight w:val="yellow"/>
              </w:rPr>
            </w:pPr>
            <w:r w:rsidRPr="0031695D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+0,5</w:t>
            </w:r>
          </w:p>
        </w:tc>
      </w:tr>
      <w:tr w:rsidR="00FA605A" w:rsidRPr="009C06D4" w:rsidTr="002E0FC6">
        <w:tc>
          <w:tcPr>
            <w:tcW w:w="445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2.</w:t>
            </w:r>
          </w:p>
        </w:tc>
        <w:tc>
          <w:tcPr>
            <w:tcW w:w="10152" w:type="dxa"/>
            <w:gridSpan w:val="4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b/>
              </w:rPr>
              <w:t>Ильясова Е. П.</w:t>
            </w:r>
          </w:p>
        </w:tc>
      </w:tr>
      <w:tr w:rsidR="00FA605A" w:rsidRPr="009C06D4" w:rsidTr="00044698">
        <w:trPr>
          <w:trHeight w:val="375"/>
        </w:trPr>
        <w:tc>
          <w:tcPr>
            <w:tcW w:w="445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2018/19</w:t>
            </w:r>
          </w:p>
        </w:tc>
        <w:tc>
          <w:tcPr>
            <w:tcW w:w="2410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81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+11,0</w:t>
            </w:r>
          </w:p>
        </w:tc>
      </w:tr>
      <w:tr w:rsidR="00FA605A" w:rsidRPr="009C06D4" w:rsidTr="005F51FE">
        <w:trPr>
          <w:trHeight w:val="299"/>
        </w:trPr>
        <w:tc>
          <w:tcPr>
            <w:tcW w:w="445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2019/20</w:t>
            </w:r>
          </w:p>
        </w:tc>
        <w:tc>
          <w:tcPr>
            <w:tcW w:w="2410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-5,0</w:t>
            </w:r>
          </w:p>
        </w:tc>
      </w:tr>
      <w:tr w:rsidR="00FA605A" w:rsidRPr="009C06D4" w:rsidTr="007A6C13">
        <w:trPr>
          <w:trHeight w:val="390"/>
        </w:trPr>
        <w:tc>
          <w:tcPr>
            <w:tcW w:w="445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3.</w:t>
            </w:r>
          </w:p>
        </w:tc>
        <w:tc>
          <w:tcPr>
            <w:tcW w:w="10152" w:type="dxa"/>
            <w:gridSpan w:val="4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b/>
              </w:rPr>
              <w:t>Шигабудинова Д.Ф</w:t>
            </w:r>
          </w:p>
        </w:tc>
      </w:tr>
      <w:tr w:rsidR="00FA605A" w:rsidRPr="009C06D4" w:rsidTr="00134415">
        <w:trPr>
          <w:trHeight w:val="225"/>
        </w:trPr>
        <w:tc>
          <w:tcPr>
            <w:tcW w:w="445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A605A" w:rsidRPr="009C06D4" w:rsidRDefault="00FA605A" w:rsidP="00D52DA9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2018/19</w:t>
            </w:r>
          </w:p>
        </w:tc>
        <w:tc>
          <w:tcPr>
            <w:tcW w:w="2410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69,5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+2,5</w:t>
            </w:r>
          </w:p>
        </w:tc>
      </w:tr>
      <w:tr w:rsidR="00FA605A" w:rsidRPr="009C06D4" w:rsidTr="004662AF">
        <w:trPr>
          <w:trHeight w:val="380"/>
        </w:trPr>
        <w:tc>
          <w:tcPr>
            <w:tcW w:w="445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A605A" w:rsidRPr="009C06D4" w:rsidRDefault="00FA605A" w:rsidP="00D52D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2019/20</w:t>
            </w:r>
          </w:p>
        </w:tc>
        <w:tc>
          <w:tcPr>
            <w:tcW w:w="2410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72,7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+3,2</w:t>
            </w:r>
          </w:p>
        </w:tc>
      </w:tr>
      <w:tr w:rsidR="00FA605A" w:rsidRPr="009C06D4" w:rsidTr="00670C30">
        <w:trPr>
          <w:trHeight w:val="357"/>
        </w:trPr>
        <w:tc>
          <w:tcPr>
            <w:tcW w:w="445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0152" w:type="dxa"/>
            <w:gridSpan w:val="4"/>
          </w:tcPr>
          <w:p w:rsidR="00FA605A" w:rsidRPr="00670C30" w:rsidRDefault="00FA605A" w:rsidP="00670C30">
            <w:pPr>
              <w:rPr>
                <w:rFonts w:ascii="Times New Roman" w:hAnsi="Times New Roman"/>
                <w:b/>
              </w:rPr>
            </w:pPr>
            <w:r w:rsidRPr="00B9332E">
              <w:rPr>
                <w:rFonts w:ascii="Times New Roman" w:hAnsi="Times New Roman"/>
                <w:b/>
              </w:rPr>
              <w:t>Гончарова К.</w:t>
            </w:r>
            <w:r>
              <w:rPr>
                <w:rFonts w:ascii="Times New Roman" w:hAnsi="Times New Roman"/>
                <w:b/>
              </w:rPr>
              <w:t>П</w:t>
            </w:r>
          </w:p>
        </w:tc>
      </w:tr>
      <w:tr w:rsidR="00FA605A" w:rsidRPr="009C06D4" w:rsidTr="00553847">
        <w:trPr>
          <w:trHeight w:val="540"/>
        </w:trPr>
        <w:tc>
          <w:tcPr>
            <w:tcW w:w="445" w:type="dxa"/>
          </w:tcPr>
          <w:p w:rsidR="00FA605A" w:rsidRDefault="00FA605A" w:rsidP="00B773F8">
            <w:pPr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A605A" w:rsidRPr="009C06D4" w:rsidRDefault="00FA605A" w:rsidP="00BB5B4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2018/19</w:t>
            </w:r>
          </w:p>
        </w:tc>
        <w:tc>
          <w:tcPr>
            <w:tcW w:w="2410" w:type="dxa"/>
          </w:tcPr>
          <w:p w:rsidR="00FA605A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551" w:type="dxa"/>
          </w:tcPr>
          <w:p w:rsidR="00FA605A" w:rsidRPr="009C06D4" w:rsidRDefault="00FA605A" w:rsidP="00BB5B4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-</w:t>
            </w:r>
          </w:p>
        </w:tc>
      </w:tr>
      <w:tr w:rsidR="00FA605A" w:rsidRPr="009C06D4" w:rsidTr="00134415">
        <w:trPr>
          <w:trHeight w:val="555"/>
        </w:trPr>
        <w:tc>
          <w:tcPr>
            <w:tcW w:w="445" w:type="dxa"/>
          </w:tcPr>
          <w:p w:rsidR="00FA605A" w:rsidRDefault="00FA605A" w:rsidP="00B773F8">
            <w:pPr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A605A" w:rsidRPr="009C06D4" w:rsidRDefault="00FA605A" w:rsidP="00BB5B4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2019/20</w:t>
            </w:r>
          </w:p>
        </w:tc>
        <w:tc>
          <w:tcPr>
            <w:tcW w:w="2410" w:type="dxa"/>
          </w:tcPr>
          <w:p w:rsidR="00FA605A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A605A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FA605A" w:rsidRPr="009C06D4" w:rsidTr="001326E7">
        <w:tc>
          <w:tcPr>
            <w:tcW w:w="445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2410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Литература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</w:p>
        </w:tc>
      </w:tr>
      <w:tr w:rsidR="00FA605A" w:rsidRPr="009C06D4" w:rsidTr="007C1DDF">
        <w:tc>
          <w:tcPr>
            <w:tcW w:w="445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10152" w:type="dxa"/>
            <w:gridSpan w:val="4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b/>
              </w:rPr>
              <w:t>Гришина Л.Н</w:t>
            </w:r>
          </w:p>
        </w:tc>
      </w:tr>
      <w:tr w:rsidR="00FA605A" w:rsidRPr="009C06D4" w:rsidTr="005F79DA">
        <w:trPr>
          <w:trHeight w:val="420"/>
        </w:trPr>
        <w:tc>
          <w:tcPr>
            <w:tcW w:w="445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2018/19</w:t>
            </w:r>
          </w:p>
        </w:tc>
        <w:tc>
          <w:tcPr>
            <w:tcW w:w="2410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81,6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A605A" w:rsidRPr="009C06D4" w:rsidRDefault="00FA605A" w:rsidP="00DA2ABF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-0,4</w:t>
            </w:r>
          </w:p>
        </w:tc>
      </w:tr>
      <w:tr w:rsidR="00FA605A" w:rsidRPr="009C06D4" w:rsidTr="005F51FE">
        <w:trPr>
          <w:trHeight w:val="269"/>
        </w:trPr>
        <w:tc>
          <w:tcPr>
            <w:tcW w:w="445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A605A" w:rsidRPr="009C06D4" w:rsidRDefault="00FA605A" w:rsidP="00D52DA9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2019/20</w:t>
            </w:r>
          </w:p>
        </w:tc>
        <w:tc>
          <w:tcPr>
            <w:tcW w:w="2410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81,8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A605A" w:rsidRPr="009C06D4" w:rsidRDefault="00FA605A" w:rsidP="00DA2AB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+0,2</w:t>
            </w:r>
          </w:p>
        </w:tc>
      </w:tr>
      <w:tr w:rsidR="00FA605A" w:rsidRPr="009C06D4" w:rsidTr="00165773">
        <w:tc>
          <w:tcPr>
            <w:tcW w:w="445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</w:t>
            </w:r>
          </w:p>
        </w:tc>
        <w:tc>
          <w:tcPr>
            <w:tcW w:w="10152" w:type="dxa"/>
            <w:gridSpan w:val="4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b/>
              </w:rPr>
              <w:t>Ильясова Е. П.</w:t>
            </w:r>
          </w:p>
        </w:tc>
      </w:tr>
      <w:tr w:rsidR="00FA605A" w:rsidRPr="009C06D4" w:rsidTr="00AB6985">
        <w:trPr>
          <w:trHeight w:val="360"/>
        </w:trPr>
        <w:tc>
          <w:tcPr>
            <w:tcW w:w="445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2018/19</w:t>
            </w:r>
          </w:p>
        </w:tc>
        <w:tc>
          <w:tcPr>
            <w:tcW w:w="2410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80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Стаб.</w:t>
            </w:r>
          </w:p>
        </w:tc>
      </w:tr>
      <w:tr w:rsidR="00FA605A" w:rsidRPr="009C06D4" w:rsidTr="005F51FE">
        <w:trPr>
          <w:trHeight w:val="360"/>
        </w:trPr>
        <w:tc>
          <w:tcPr>
            <w:tcW w:w="445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2019/20</w:t>
            </w:r>
          </w:p>
        </w:tc>
        <w:tc>
          <w:tcPr>
            <w:tcW w:w="2410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78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-2,0</w:t>
            </w:r>
          </w:p>
        </w:tc>
      </w:tr>
      <w:tr w:rsidR="00FA605A" w:rsidRPr="009C06D4" w:rsidTr="00DC70FF">
        <w:trPr>
          <w:trHeight w:val="390"/>
        </w:trPr>
        <w:tc>
          <w:tcPr>
            <w:tcW w:w="445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3.</w:t>
            </w:r>
          </w:p>
        </w:tc>
        <w:tc>
          <w:tcPr>
            <w:tcW w:w="10152" w:type="dxa"/>
            <w:gridSpan w:val="4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b/>
              </w:rPr>
              <w:t>Шигабудинова Д.Ф</w:t>
            </w:r>
          </w:p>
        </w:tc>
      </w:tr>
      <w:tr w:rsidR="00FA605A" w:rsidRPr="009C06D4" w:rsidTr="00AB6985">
        <w:trPr>
          <w:trHeight w:val="405"/>
        </w:trPr>
        <w:tc>
          <w:tcPr>
            <w:tcW w:w="445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A605A" w:rsidRPr="009C06D4" w:rsidRDefault="00FA605A" w:rsidP="00D52DA9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2018/19</w:t>
            </w:r>
          </w:p>
        </w:tc>
        <w:tc>
          <w:tcPr>
            <w:tcW w:w="2410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+1,5</w:t>
            </w:r>
          </w:p>
        </w:tc>
      </w:tr>
      <w:tr w:rsidR="00FA605A" w:rsidRPr="009C06D4" w:rsidTr="005F51FE">
        <w:trPr>
          <w:trHeight w:val="173"/>
        </w:trPr>
        <w:tc>
          <w:tcPr>
            <w:tcW w:w="445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A605A" w:rsidRPr="009C06D4" w:rsidRDefault="00FA605A" w:rsidP="00D52D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2019/20</w:t>
            </w:r>
          </w:p>
        </w:tc>
        <w:tc>
          <w:tcPr>
            <w:tcW w:w="2410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79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+5,0</w:t>
            </w:r>
          </w:p>
        </w:tc>
      </w:tr>
      <w:tr w:rsidR="00FA605A" w:rsidRPr="009C06D4" w:rsidTr="000474BF">
        <w:trPr>
          <w:trHeight w:val="173"/>
        </w:trPr>
        <w:tc>
          <w:tcPr>
            <w:tcW w:w="445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0152" w:type="dxa"/>
            <w:gridSpan w:val="4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 w:rsidRPr="00771DC3">
              <w:rPr>
                <w:rFonts w:ascii="Times New Roman" w:hAnsi="Times New Roman"/>
                <w:b/>
              </w:rPr>
              <w:t>Гончарова К.П</w:t>
            </w:r>
          </w:p>
        </w:tc>
      </w:tr>
      <w:tr w:rsidR="00FA605A" w:rsidRPr="009C06D4" w:rsidTr="005F51FE">
        <w:trPr>
          <w:trHeight w:val="173"/>
        </w:trPr>
        <w:tc>
          <w:tcPr>
            <w:tcW w:w="445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A605A" w:rsidRPr="009C06D4" w:rsidRDefault="00FA605A" w:rsidP="00BB5B4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2018/19</w:t>
            </w:r>
          </w:p>
        </w:tc>
        <w:tc>
          <w:tcPr>
            <w:tcW w:w="2410" w:type="dxa"/>
          </w:tcPr>
          <w:p w:rsidR="00FA605A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FA605A" w:rsidRPr="009C06D4" w:rsidTr="005F51FE">
        <w:trPr>
          <w:trHeight w:val="173"/>
        </w:trPr>
        <w:tc>
          <w:tcPr>
            <w:tcW w:w="445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FA605A" w:rsidRPr="009C06D4" w:rsidRDefault="00FA605A" w:rsidP="00BB5B4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2019/20</w:t>
            </w:r>
          </w:p>
        </w:tc>
        <w:tc>
          <w:tcPr>
            <w:tcW w:w="2410" w:type="dxa"/>
          </w:tcPr>
          <w:p w:rsidR="00FA605A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FA605A" w:rsidRPr="009C06D4" w:rsidRDefault="00FA605A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</w:tbl>
    <w:p w:rsidR="00FA605A" w:rsidRPr="009C06D4" w:rsidRDefault="00FA605A" w:rsidP="0033417D">
      <w:pPr>
        <w:spacing w:after="0" w:line="240" w:lineRule="auto"/>
        <w:rPr>
          <w:rFonts w:ascii="Times New Roman" w:hAnsi="Times New Roman"/>
          <w:b/>
          <w:lang w:eastAsia="en-US"/>
        </w:rPr>
      </w:pPr>
    </w:p>
    <w:p w:rsidR="00FA605A" w:rsidRPr="009C06D4" w:rsidRDefault="00FA605A" w:rsidP="0033417D">
      <w:pPr>
        <w:spacing w:after="0" w:line="240" w:lineRule="auto"/>
        <w:rPr>
          <w:rFonts w:ascii="Times New Roman" w:hAnsi="Times New Roman"/>
          <w:b/>
          <w:lang w:eastAsia="en-US"/>
        </w:rPr>
      </w:pPr>
      <w:r>
        <w:rPr>
          <w:rFonts w:ascii="Times New Roman" w:hAnsi="Times New Roman"/>
          <w:b/>
          <w:lang w:eastAsia="en-US"/>
        </w:rPr>
        <w:t>8</w:t>
      </w:r>
      <w:r w:rsidRPr="009C06D4">
        <w:rPr>
          <w:rFonts w:ascii="Times New Roman" w:hAnsi="Times New Roman"/>
          <w:b/>
          <w:lang w:eastAsia="en-US"/>
        </w:rPr>
        <w:t>.Итоговые п</w:t>
      </w:r>
      <w:r>
        <w:rPr>
          <w:rFonts w:ascii="Times New Roman" w:hAnsi="Times New Roman"/>
          <w:b/>
          <w:lang w:eastAsia="en-US"/>
        </w:rPr>
        <w:t>оказатели   по предметам за 2018-19г; 2019/20</w:t>
      </w:r>
      <w:r w:rsidRPr="009C06D4">
        <w:rPr>
          <w:rFonts w:ascii="Times New Roman" w:hAnsi="Times New Roman"/>
          <w:b/>
          <w:lang w:eastAsia="en-US"/>
        </w:rPr>
        <w:t xml:space="preserve"> уч. годы. Русский язык</w:t>
      </w:r>
    </w:p>
    <w:tbl>
      <w:tblPr>
        <w:tblW w:w="1060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82"/>
        <w:gridCol w:w="1649"/>
        <w:gridCol w:w="2195"/>
        <w:gridCol w:w="1591"/>
        <w:gridCol w:w="1875"/>
        <w:gridCol w:w="1608"/>
      </w:tblGrid>
      <w:tr w:rsidR="00FA605A" w:rsidRPr="009C06D4" w:rsidTr="00C54AA4">
        <w:trPr>
          <w:trHeight w:val="296"/>
        </w:trPr>
        <w:tc>
          <w:tcPr>
            <w:tcW w:w="1682" w:type="dxa"/>
            <w:vMerge w:val="restart"/>
          </w:tcPr>
          <w:p w:rsidR="00FA605A" w:rsidRPr="009C06D4" w:rsidRDefault="00FA605A" w:rsidP="008D7CB3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Параллель </w:t>
            </w:r>
          </w:p>
        </w:tc>
        <w:tc>
          <w:tcPr>
            <w:tcW w:w="1649" w:type="dxa"/>
            <w:vMerge w:val="restart"/>
          </w:tcPr>
          <w:p w:rsidR="00FA605A" w:rsidRPr="009C06D4" w:rsidRDefault="00FA605A" w:rsidP="009444B2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Кол-во учащихся</w:t>
            </w:r>
          </w:p>
        </w:tc>
        <w:tc>
          <w:tcPr>
            <w:tcW w:w="7268" w:type="dxa"/>
            <w:gridSpan w:val="4"/>
          </w:tcPr>
          <w:p w:rsidR="00FA605A" w:rsidRPr="009C06D4" w:rsidRDefault="00FA605A" w:rsidP="008D7CB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 Русский язык</w:t>
            </w:r>
          </w:p>
        </w:tc>
      </w:tr>
      <w:tr w:rsidR="00FA605A" w:rsidRPr="009C06D4" w:rsidTr="00C54AA4">
        <w:trPr>
          <w:trHeight w:val="150"/>
        </w:trPr>
        <w:tc>
          <w:tcPr>
            <w:tcW w:w="1682" w:type="dxa"/>
            <w:vMerge/>
          </w:tcPr>
          <w:p w:rsidR="00FA605A" w:rsidRPr="009C06D4" w:rsidRDefault="00FA605A" w:rsidP="008D7CB3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49" w:type="dxa"/>
            <w:vMerge/>
          </w:tcPr>
          <w:p w:rsidR="00FA605A" w:rsidRPr="009C06D4" w:rsidRDefault="00FA605A" w:rsidP="008D7CB3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195" w:type="dxa"/>
          </w:tcPr>
          <w:p w:rsidR="00FA605A" w:rsidRPr="009C06D4" w:rsidRDefault="00FA605A" w:rsidP="008D7CB3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Качество</w:t>
            </w:r>
          </w:p>
        </w:tc>
        <w:tc>
          <w:tcPr>
            <w:tcW w:w="1591" w:type="dxa"/>
          </w:tcPr>
          <w:p w:rsidR="00FA605A" w:rsidRPr="009C06D4" w:rsidRDefault="00FA605A" w:rsidP="00330186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Разница</w:t>
            </w:r>
          </w:p>
        </w:tc>
        <w:tc>
          <w:tcPr>
            <w:tcW w:w="1875" w:type="dxa"/>
          </w:tcPr>
          <w:p w:rsidR="00FA605A" w:rsidRPr="009C06D4" w:rsidRDefault="00FA605A" w:rsidP="008D7CB3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Успеваемость</w:t>
            </w:r>
          </w:p>
        </w:tc>
        <w:tc>
          <w:tcPr>
            <w:tcW w:w="1608" w:type="dxa"/>
          </w:tcPr>
          <w:p w:rsidR="00FA605A" w:rsidRPr="009C06D4" w:rsidRDefault="00FA605A" w:rsidP="00DB5771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Разница</w:t>
            </w:r>
          </w:p>
        </w:tc>
      </w:tr>
      <w:tr w:rsidR="00FA605A" w:rsidRPr="009C06D4" w:rsidTr="00C54AA4">
        <w:trPr>
          <w:trHeight w:val="296"/>
        </w:trPr>
        <w:tc>
          <w:tcPr>
            <w:tcW w:w="1682" w:type="dxa"/>
          </w:tcPr>
          <w:p w:rsidR="00FA605A" w:rsidRPr="009C06D4" w:rsidRDefault="00FA605A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649" w:type="dxa"/>
          </w:tcPr>
          <w:p w:rsidR="00FA605A" w:rsidRPr="009C06D4" w:rsidRDefault="00FA605A" w:rsidP="009444B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37/39</w:t>
            </w:r>
          </w:p>
        </w:tc>
        <w:tc>
          <w:tcPr>
            <w:tcW w:w="2195" w:type="dxa"/>
          </w:tcPr>
          <w:p w:rsidR="00FA605A" w:rsidRPr="009C06D4" w:rsidRDefault="00FA605A" w:rsidP="009A1FE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65,5 /68,3</w:t>
            </w:r>
          </w:p>
        </w:tc>
        <w:tc>
          <w:tcPr>
            <w:tcW w:w="1591" w:type="dxa"/>
          </w:tcPr>
          <w:p w:rsidR="00FA605A" w:rsidRPr="009C06D4" w:rsidRDefault="00FA605A" w:rsidP="0033018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75" w:type="dxa"/>
          </w:tcPr>
          <w:p w:rsidR="00FA605A" w:rsidRPr="009C06D4" w:rsidRDefault="00FA605A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608" w:type="dxa"/>
          </w:tcPr>
          <w:p w:rsidR="00FA605A" w:rsidRPr="009C06D4" w:rsidRDefault="00FA605A" w:rsidP="00DB5771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+2,8</w:t>
            </w:r>
          </w:p>
        </w:tc>
      </w:tr>
      <w:tr w:rsidR="00FA605A" w:rsidRPr="009C06D4" w:rsidTr="00C54AA4">
        <w:trPr>
          <w:trHeight w:val="296"/>
        </w:trPr>
        <w:tc>
          <w:tcPr>
            <w:tcW w:w="1682" w:type="dxa"/>
          </w:tcPr>
          <w:p w:rsidR="00FA605A" w:rsidRPr="009C06D4" w:rsidRDefault="00FA605A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1649" w:type="dxa"/>
          </w:tcPr>
          <w:p w:rsidR="00FA605A" w:rsidRPr="009C06D4" w:rsidRDefault="00FA605A" w:rsidP="009444B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46/47</w:t>
            </w:r>
          </w:p>
        </w:tc>
        <w:tc>
          <w:tcPr>
            <w:tcW w:w="2195" w:type="dxa"/>
          </w:tcPr>
          <w:p w:rsidR="00FA605A" w:rsidRPr="009C06D4" w:rsidRDefault="00FA605A" w:rsidP="00235595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76,7/75,2</w:t>
            </w:r>
          </w:p>
        </w:tc>
        <w:tc>
          <w:tcPr>
            <w:tcW w:w="1591" w:type="dxa"/>
          </w:tcPr>
          <w:p w:rsidR="00FA605A" w:rsidRPr="009C06D4" w:rsidRDefault="00FA605A" w:rsidP="0033018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75" w:type="dxa"/>
          </w:tcPr>
          <w:p w:rsidR="00FA605A" w:rsidRPr="009C06D4" w:rsidRDefault="00FA605A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608" w:type="dxa"/>
          </w:tcPr>
          <w:p w:rsidR="00FA605A" w:rsidRPr="009C06D4" w:rsidRDefault="00FA605A" w:rsidP="00DB5771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-1,5</w:t>
            </w:r>
          </w:p>
        </w:tc>
      </w:tr>
      <w:tr w:rsidR="00FA605A" w:rsidRPr="009C06D4" w:rsidTr="00C54AA4">
        <w:trPr>
          <w:trHeight w:val="296"/>
        </w:trPr>
        <w:tc>
          <w:tcPr>
            <w:tcW w:w="1682" w:type="dxa"/>
          </w:tcPr>
          <w:p w:rsidR="00FA605A" w:rsidRPr="009C06D4" w:rsidRDefault="00FA605A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1649" w:type="dxa"/>
          </w:tcPr>
          <w:p w:rsidR="00FA605A" w:rsidRPr="009C06D4" w:rsidRDefault="00FA605A" w:rsidP="009444B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  <w:r w:rsidRPr="009C06D4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2195" w:type="dxa"/>
          </w:tcPr>
          <w:p w:rsidR="00FA605A" w:rsidRPr="009C06D4" w:rsidRDefault="00FA605A" w:rsidP="000E0F0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76/76,5</w:t>
            </w:r>
          </w:p>
        </w:tc>
        <w:tc>
          <w:tcPr>
            <w:tcW w:w="1591" w:type="dxa"/>
          </w:tcPr>
          <w:p w:rsidR="00FA605A" w:rsidRPr="009C06D4" w:rsidRDefault="00FA605A" w:rsidP="0033018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75" w:type="dxa"/>
          </w:tcPr>
          <w:p w:rsidR="00FA605A" w:rsidRPr="009C06D4" w:rsidRDefault="00FA605A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608" w:type="dxa"/>
          </w:tcPr>
          <w:p w:rsidR="00FA605A" w:rsidRPr="009C06D4" w:rsidRDefault="00FA605A" w:rsidP="00DB5771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+0,5</w:t>
            </w:r>
          </w:p>
        </w:tc>
      </w:tr>
      <w:tr w:rsidR="00FA605A" w:rsidRPr="009C06D4" w:rsidTr="00C54AA4">
        <w:trPr>
          <w:trHeight w:val="296"/>
        </w:trPr>
        <w:tc>
          <w:tcPr>
            <w:tcW w:w="1682" w:type="dxa"/>
          </w:tcPr>
          <w:p w:rsidR="00FA605A" w:rsidRPr="009C06D4" w:rsidRDefault="00FA605A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1649" w:type="dxa"/>
          </w:tcPr>
          <w:p w:rsidR="00FA605A" w:rsidRPr="009C06D4" w:rsidRDefault="00FA605A" w:rsidP="009444B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22/24</w:t>
            </w:r>
          </w:p>
        </w:tc>
        <w:tc>
          <w:tcPr>
            <w:tcW w:w="2195" w:type="dxa"/>
          </w:tcPr>
          <w:p w:rsidR="00FA605A" w:rsidRPr="009C06D4" w:rsidRDefault="00FA605A" w:rsidP="000E0F08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64/66,6</w:t>
            </w:r>
          </w:p>
        </w:tc>
        <w:tc>
          <w:tcPr>
            <w:tcW w:w="1591" w:type="dxa"/>
          </w:tcPr>
          <w:p w:rsidR="00FA605A" w:rsidRPr="009C06D4" w:rsidRDefault="00FA605A" w:rsidP="00330186">
            <w:pPr>
              <w:spacing w:after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875" w:type="dxa"/>
          </w:tcPr>
          <w:p w:rsidR="00FA605A" w:rsidRPr="009C06D4" w:rsidRDefault="00FA605A" w:rsidP="006723E5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100/</w:t>
            </w: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1608" w:type="dxa"/>
          </w:tcPr>
          <w:p w:rsidR="00FA605A" w:rsidRPr="009C06D4" w:rsidRDefault="00FA605A" w:rsidP="00DB5771">
            <w:pPr>
              <w:spacing w:after="0"/>
              <w:rPr>
                <w:rFonts w:ascii="Times New Roman" w:hAnsi="Times New Roman"/>
                <w:color w:val="000000"/>
                <w:highlight w:val="yellow"/>
              </w:rPr>
            </w:pPr>
            <w:r w:rsidRPr="00B94653">
              <w:rPr>
                <w:rFonts w:ascii="Times New Roman" w:hAnsi="Times New Roman"/>
                <w:color w:val="000000"/>
              </w:rPr>
              <w:t>+2,6</w:t>
            </w:r>
          </w:p>
        </w:tc>
      </w:tr>
      <w:tr w:rsidR="00FA605A" w:rsidRPr="009C06D4" w:rsidTr="00C54AA4">
        <w:trPr>
          <w:trHeight w:val="296"/>
        </w:trPr>
        <w:tc>
          <w:tcPr>
            <w:tcW w:w="1682" w:type="dxa"/>
          </w:tcPr>
          <w:p w:rsidR="00FA605A" w:rsidRPr="009C06D4" w:rsidRDefault="00FA605A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1649" w:type="dxa"/>
          </w:tcPr>
          <w:p w:rsidR="00FA605A" w:rsidRPr="009C06D4" w:rsidRDefault="00FA605A" w:rsidP="009444B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20/24</w:t>
            </w:r>
          </w:p>
        </w:tc>
        <w:tc>
          <w:tcPr>
            <w:tcW w:w="2195" w:type="dxa"/>
          </w:tcPr>
          <w:p w:rsidR="00FA605A" w:rsidRPr="009C06D4" w:rsidRDefault="00FA605A" w:rsidP="001326E7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70/76</w:t>
            </w:r>
          </w:p>
        </w:tc>
        <w:tc>
          <w:tcPr>
            <w:tcW w:w="1591" w:type="dxa"/>
          </w:tcPr>
          <w:p w:rsidR="00FA605A" w:rsidRPr="009C06D4" w:rsidRDefault="00FA605A" w:rsidP="00330186">
            <w:pPr>
              <w:spacing w:after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875" w:type="dxa"/>
          </w:tcPr>
          <w:p w:rsidR="00FA605A" w:rsidRPr="009C06D4" w:rsidRDefault="00FA605A" w:rsidP="008D7CB3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608" w:type="dxa"/>
          </w:tcPr>
          <w:p w:rsidR="00FA605A" w:rsidRPr="009C06D4" w:rsidRDefault="00FA605A" w:rsidP="00DB5771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+6,0</w:t>
            </w:r>
          </w:p>
        </w:tc>
      </w:tr>
      <w:tr w:rsidR="00FA605A" w:rsidRPr="009C06D4" w:rsidTr="00480C9E">
        <w:trPr>
          <w:trHeight w:val="70"/>
        </w:trPr>
        <w:tc>
          <w:tcPr>
            <w:tcW w:w="1682" w:type="dxa"/>
          </w:tcPr>
          <w:p w:rsidR="00FA605A" w:rsidRPr="009C06D4" w:rsidRDefault="00FA605A" w:rsidP="008D7CB3">
            <w:pPr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1649" w:type="dxa"/>
          </w:tcPr>
          <w:p w:rsidR="00FA605A" w:rsidRPr="009C06D4" w:rsidRDefault="00FA605A" w:rsidP="009444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195" w:type="dxa"/>
          </w:tcPr>
          <w:p w:rsidR="00FA605A" w:rsidRPr="009C06D4" w:rsidRDefault="00FA605A" w:rsidP="008D7CB3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75/78,5</w:t>
            </w:r>
          </w:p>
        </w:tc>
        <w:tc>
          <w:tcPr>
            <w:tcW w:w="1591" w:type="dxa"/>
          </w:tcPr>
          <w:p w:rsidR="00FA605A" w:rsidRPr="009C06D4" w:rsidRDefault="00FA605A" w:rsidP="00330186">
            <w:pPr>
              <w:spacing w:after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875" w:type="dxa"/>
          </w:tcPr>
          <w:p w:rsidR="00FA605A" w:rsidRPr="009C06D4" w:rsidRDefault="00FA605A" w:rsidP="00235595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</w:rPr>
              <w:t xml:space="preserve"> 100/100</w:t>
            </w:r>
          </w:p>
        </w:tc>
        <w:tc>
          <w:tcPr>
            <w:tcW w:w="1608" w:type="dxa"/>
          </w:tcPr>
          <w:p w:rsidR="00FA605A" w:rsidRPr="009C06D4" w:rsidRDefault="00FA605A" w:rsidP="00DB5771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+3,5</w:t>
            </w:r>
          </w:p>
        </w:tc>
      </w:tr>
      <w:tr w:rsidR="00FA605A" w:rsidRPr="009C06D4" w:rsidTr="00EA583A">
        <w:trPr>
          <w:trHeight w:val="503"/>
        </w:trPr>
        <w:tc>
          <w:tcPr>
            <w:tcW w:w="1682" w:type="dxa"/>
          </w:tcPr>
          <w:p w:rsidR="00FA605A" w:rsidRPr="009C06D4" w:rsidRDefault="00FA605A" w:rsidP="008D7CB3">
            <w:pPr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1649" w:type="dxa"/>
          </w:tcPr>
          <w:p w:rsidR="00FA605A" w:rsidRPr="009C06D4" w:rsidRDefault="00FA605A" w:rsidP="009444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20/24</w:t>
            </w:r>
          </w:p>
        </w:tc>
        <w:tc>
          <w:tcPr>
            <w:tcW w:w="2195" w:type="dxa"/>
          </w:tcPr>
          <w:p w:rsidR="00FA605A" w:rsidRPr="009C06D4" w:rsidRDefault="00FA605A" w:rsidP="008D7CB3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84,6/87,5</w:t>
            </w:r>
          </w:p>
        </w:tc>
        <w:tc>
          <w:tcPr>
            <w:tcW w:w="1591" w:type="dxa"/>
          </w:tcPr>
          <w:p w:rsidR="00FA605A" w:rsidRPr="009C06D4" w:rsidRDefault="00FA605A" w:rsidP="00330186">
            <w:pPr>
              <w:spacing w:after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875" w:type="dxa"/>
          </w:tcPr>
          <w:p w:rsidR="00FA605A" w:rsidRPr="009C06D4" w:rsidRDefault="00FA605A" w:rsidP="00235595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608" w:type="dxa"/>
          </w:tcPr>
          <w:p w:rsidR="00FA605A" w:rsidRPr="009C06D4" w:rsidRDefault="00FA605A" w:rsidP="00DB577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+2,9</w:t>
            </w:r>
          </w:p>
        </w:tc>
      </w:tr>
      <w:tr w:rsidR="00FA605A" w:rsidRPr="009C06D4" w:rsidTr="00C54AA4">
        <w:trPr>
          <w:trHeight w:val="312"/>
        </w:trPr>
        <w:tc>
          <w:tcPr>
            <w:tcW w:w="1682" w:type="dxa"/>
          </w:tcPr>
          <w:p w:rsidR="00FA605A" w:rsidRPr="009C06D4" w:rsidRDefault="00FA605A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итого</w:t>
            </w:r>
          </w:p>
        </w:tc>
        <w:tc>
          <w:tcPr>
            <w:tcW w:w="1649" w:type="dxa"/>
          </w:tcPr>
          <w:p w:rsidR="00FA605A" w:rsidRPr="0009405E" w:rsidRDefault="00FA605A" w:rsidP="009444B2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09405E">
              <w:rPr>
                <w:rFonts w:ascii="Times New Roman" w:hAnsi="Times New Roman"/>
                <w:b/>
              </w:rPr>
              <w:t>203/</w:t>
            </w:r>
            <w:r>
              <w:rPr>
                <w:rFonts w:ascii="Times New Roman" w:hAnsi="Times New Roman"/>
                <w:b/>
              </w:rPr>
              <w:t>203</w:t>
            </w:r>
          </w:p>
        </w:tc>
        <w:tc>
          <w:tcPr>
            <w:tcW w:w="2195" w:type="dxa"/>
          </w:tcPr>
          <w:p w:rsidR="00FA605A" w:rsidRPr="0009405E" w:rsidRDefault="00FA605A" w:rsidP="001326E7">
            <w:pPr>
              <w:spacing w:after="0"/>
              <w:rPr>
                <w:rFonts w:ascii="Times New Roman" w:hAnsi="Times New Roman"/>
                <w:b/>
              </w:rPr>
            </w:pPr>
            <w:r w:rsidRPr="0009405E">
              <w:rPr>
                <w:rFonts w:ascii="Times New Roman" w:hAnsi="Times New Roman"/>
                <w:b/>
              </w:rPr>
              <w:t>74,2/</w:t>
            </w:r>
            <w:r>
              <w:rPr>
                <w:rFonts w:ascii="Times New Roman" w:hAnsi="Times New Roman"/>
                <w:b/>
              </w:rPr>
              <w:t>75,3</w:t>
            </w:r>
          </w:p>
        </w:tc>
        <w:tc>
          <w:tcPr>
            <w:tcW w:w="1591" w:type="dxa"/>
          </w:tcPr>
          <w:p w:rsidR="00FA605A" w:rsidRPr="0009405E" w:rsidRDefault="00FA605A" w:rsidP="00330186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1875" w:type="dxa"/>
          </w:tcPr>
          <w:p w:rsidR="00FA605A" w:rsidRPr="0009405E" w:rsidRDefault="00FA605A" w:rsidP="008D7CB3">
            <w:pPr>
              <w:spacing w:after="0"/>
              <w:rPr>
                <w:rFonts w:ascii="Times New Roman" w:hAnsi="Times New Roman"/>
                <w:b/>
              </w:rPr>
            </w:pPr>
            <w:r w:rsidRPr="0009405E">
              <w:rPr>
                <w:rFonts w:ascii="Times New Roman" w:hAnsi="Times New Roman"/>
                <w:b/>
              </w:rPr>
              <w:t>100/100</w:t>
            </w:r>
          </w:p>
        </w:tc>
        <w:tc>
          <w:tcPr>
            <w:tcW w:w="1608" w:type="dxa"/>
          </w:tcPr>
          <w:p w:rsidR="00FA605A" w:rsidRPr="009C06D4" w:rsidRDefault="00FA605A" w:rsidP="00DB5771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+1,2</w:t>
            </w:r>
          </w:p>
        </w:tc>
      </w:tr>
    </w:tbl>
    <w:p w:rsidR="00FA605A" w:rsidRPr="003E51B2" w:rsidRDefault="00FA605A" w:rsidP="000B6707">
      <w:pPr>
        <w:spacing w:after="0" w:line="240" w:lineRule="auto"/>
        <w:jc w:val="both"/>
        <w:rPr>
          <w:rFonts w:ascii="Times New Roman" w:hAnsi="Times New Roman"/>
          <w:color w:val="FFFF00"/>
        </w:rPr>
      </w:pPr>
      <w:r w:rsidRPr="00BA4BAD">
        <w:rPr>
          <w:rFonts w:ascii="Times New Roman" w:hAnsi="Times New Roman"/>
          <w:lang w:eastAsia="en-US"/>
        </w:rPr>
        <w:t>Из 203 учащихся 5-11 класс</w:t>
      </w:r>
      <w:r>
        <w:rPr>
          <w:rFonts w:ascii="Times New Roman" w:hAnsi="Times New Roman"/>
          <w:lang w:eastAsia="en-US"/>
        </w:rPr>
        <w:t>ов получили оценки «5» и «4» 153</w:t>
      </w:r>
      <w:r w:rsidRPr="00BA4BAD">
        <w:rPr>
          <w:rFonts w:ascii="Times New Roman" w:hAnsi="Times New Roman"/>
          <w:lang w:eastAsia="en-US"/>
        </w:rPr>
        <w:t xml:space="preserve"> ученик</w:t>
      </w:r>
      <w:r>
        <w:rPr>
          <w:rFonts w:ascii="Times New Roman" w:hAnsi="Times New Roman"/>
          <w:lang w:eastAsia="en-US"/>
        </w:rPr>
        <w:t>а. Качество знаний составило 75,3</w:t>
      </w:r>
      <w:r w:rsidRPr="00BA4BAD">
        <w:rPr>
          <w:rFonts w:ascii="Times New Roman" w:hAnsi="Times New Roman"/>
          <w:lang w:eastAsia="en-US"/>
        </w:rPr>
        <w:t>%, успева</w:t>
      </w:r>
      <w:r>
        <w:rPr>
          <w:rFonts w:ascii="Times New Roman" w:hAnsi="Times New Roman"/>
          <w:lang w:eastAsia="en-US"/>
        </w:rPr>
        <w:t>емость -100%. В сравнении с 2018/19</w:t>
      </w:r>
      <w:r w:rsidRPr="00BA4BAD">
        <w:rPr>
          <w:rFonts w:ascii="Times New Roman" w:hAnsi="Times New Roman"/>
          <w:lang w:eastAsia="en-US"/>
        </w:rPr>
        <w:t xml:space="preserve"> уч.г.</w:t>
      </w:r>
      <w:r>
        <w:rPr>
          <w:rFonts w:ascii="Times New Roman" w:hAnsi="Times New Roman"/>
          <w:lang w:eastAsia="en-US"/>
        </w:rPr>
        <w:t xml:space="preserve"> качество обучения возросло на 1</w:t>
      </w:r>
      <w:r w:rsidRPr="00BA4BAD">
        <w:rPr>
          <w:rFonts w:ascii="Times New Roman" w:hAnsi="Times New Roman"/>
          <w:lang w:eastAsia="en-US"/>
        </w:rPr>
        <w:t xml:space="preserve">,2%, успеваемость стабильная. </w:t>
      </w:r>
      <w:r>
        <w:rPr>
          <w:rFonts w:ascii="Times New Roman" w:hAnsi="Times New Roman"/>
          <w:lang w:eastAsia="en-US"/>
        </w:rPr>
        <w:t xml:space="preserve"> Хорошие показатели в 5А, Б, 6А</w:t>
      </w:r>
      <w:r w:rsidRPr="00BA4BAD">
        <w:rPr>
          <w:rFonts w:ascii="Times New Roman" w:hAnsi="Times New Roman"/>
          <w:lang w:eastAsia="en-US"/>
        </w:rPr>
        <w:t xml:space="preserve">, </w:t>
      </w:r>
      <w:r>
        <w:rPr>
          <w:rFonts w:ascii="Times New Roman" w:hAnsi="Times New Roman"/>
          <w:lang w:eastAsia="en-US"/>
        </w:rPr>
        <w:t xml:space="preserve">7Б, </w:t>
      </w:r>
      <w:r w:rsidRPr="00BA4BAD">
        <w:rPr>
          <w:rFonts w:ascii="Times New Roman" w:hAnsi="Times New Roman"/>
          <w:lang w:eastAsia="en-US"/>
        </w:rPr>
        <w:t>8,</w:t>
      </w:r>
      <w:r>
        <w:rPr>
          <w:rFonts w:ascii="Times New Roman" w:hAnsi="Times New Roman"/>
          <w:lang w:eastAsia="en-US"/>
        </w:rPr>
        <w:t xml:space="preserve"> 9,</w:t>
      </w:r>
      <w:r w:rsidRPr="00BA4BAD">
        <w:rPr>
          <w:rFonts w:ascii="Times New Roman" w:hAnsi="Times New Roman"/>
          <w:lang w:eastAsia="en-US"/>
        </w:rPr>
        <w:t>10,11 классах (учителя: Шигабудинова Д.Ф, Гришина Л.Н, Ильясова Е.П.</w:t>
      </w:r>
      <w:r>
        <w:rPr>
          <w:rFonts w:ascii="Times New Roman" w:hAnsi="Times New Roman"/>
          <w:lang w:eastAsia="en-US"/>
        </w:rPr>
        <w:t xml:space="preserve">, Гончарова К.П). Понижение в 6Б (-2,3%)-учитель: Гончарова К.П). </w:t>
      </w:r>
      <w:r w:rsidRPr="00BA4BAD">
        <w:rPr>
          <w:rFonts w:ascii="Times New Roman" w:hAnsi="Times New Roman"/>
          <w:lang w:eastAsia="en-US"/>
        </w:rPr>
        <w:t>Причины: слабая мотивация учащихся на уроках, недостаточная индивидуальная работа со слабоуспевающими учащимися</w:t>
      </w:r>
      <w:r>
        <w:rPr>
          <w:rFonts w:ascii="Times New Roman" w:hAnsi="Times New Roman"/>
          <w:lang w:eastAsia="en-US"/>
        </w:rPr>
        <w:t>.</w:t>
      </w:r>
      <w:r w:rsidRPr="003E51B2">
        <w:rPr>
          <w:rFonts w:ascii="Times New Roman" w:hAnsi="Times New Roman"/>
          <w:color w:val="FFFF00"/>
          <w:lang w:eastAsia="en-US"/>
        </w:rPr>
        <w:t>.</w:t>
      </w:r>
    </w:p>
    <w:p w:rsidR="00FA605A" w:rsidRDefault="00FA605A" w:rsidP="00533660">
      <w:pPr>
        <w:spacing w:after="0" w:line="240" w:lineRule="auto"/>
        <w:rPr>
          <w:rFonts w:ascii="Times New Roman" w:hAnsi="Times New Roman"/>
          <w:color w:val="FFFF00"/>
        </w:rPr>
      </w:pPr>
    </w:p>
    <w:p w:rsidR="00FA605A" w:rsidRDefault="00FA605A" w:rsidP="00533660">
      <w:pPr>
        <w:spacing w:after="0" w:line="240" w:lineRule="auto"/>
        <w:rPr>
          <w:rFonts w:ascii="Times New Roman" w:hAnsi="Times New Roman"/>
          <w:b/>
          <w:lang w:eastAsia="en-US"/>
        </w:rPr>
      </w:pPr>
      <w:r w:rsidRPr="009C06D4">
        <w:rPr>
          <w:rFonts w:ascii="Times New Roman" w:hAnsi="Times New Roman"/>
          <w:b/>
          <w:lang w:eastAsia="en-US"/>
        </w:rPr>
        <w:t>Итоговые п</w:t>
      </w:r>
      <w:r>
        <w:rPr>
          <w:rFonts w:ascii="Times New Roman" w:hAnsi="Times New Roman"/>
          <w:b/>
          <w:lang w:eastAsia="en-US"/>
        </w:rPr>
        <w:t>оказатели   по предметам за 2018/19;2019/20</w:t>
      </w:r>
      <w:r w:rsidRPr="009C06D4">
        <w:rPr>
          <w:rFonts w:ascii="Times New Roman" w:hAnsi="Times New Roman"/>
          <w:b/>
          <w:lang w:eastAsia="en-US"/>
        </w:rPr>
        <w:t xml:space="preserve"> уч. годы.  Литература</w:t>
      </w:r>
      <w:r>
        <w:rPr>
          <w:rFonts w:ascii="Times New Roman" w:hAnsi="Times New Roman"/>
          <w:b/>
          <w:lang w:eastAsia="en-US"/>
        </w:rPr>
        <w:t>.</w:t>
      </w:r>
    </w:p>
    <w:p w:rsidR="00FA605A" w:rsidRPr="009C06D4" w:rsidRDefault="00FA605A" w:rsidP="00533660">
      <w:pPr>
        <w:spacing w:after="0" w:line="240" w:lineRule="auto"/>
        <w:rPr>
          <w:rFonts w:ascii="Times New Roman" w:hAnsi="Times New Roman"/>
          <w:b/>
          <w:lang w:eastAsia="en-US"/>
        </w:rPr>
      </w:pPr>
    </w:p>
    <w:tbl>
      <w:tblPr>
        <w:tblW w:w="989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62"/>
        <w:gridCol w:w="1310"/>
        <w:gridCol w:w="1651"/>
        <w:gridCol w:w="1366"/>
        <w:gridCol w:w="2225"/>
        <w:gridCol w:w="1585"/>
      </w:tblGrid>
      <w:tr w:rsidR="00FA605A" w:rsidRPr="009C06D4" w:rsidTr="00686A14">
        <w:trPr>
          <w:trHeight w:val="316"/>
        </w:trPr>
        <w:tc>
          <w:tcPr>
            <w:tcW w:w="1762" w:type="dxa"/>
            <w:vMerge w:val="restart"/>
          </w:tcPr>
          <w:p w:rsidR="00FA605A" w:rsidRPr="009C06D4" w:rsidRDefault="00FA605A" w:rsidP="008D7CB3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Параллель </w:t>
            </w:r>
          </w:p>
        </w:tc>
        <w:tc>
          <w:tcPr>
            <w:tcW w:w="1310" w:type="dxa"/>
            <w:vMerge w:val="restart"/>
          </w:tcPr>
          <w:p w:rsidR="00FA605A" w:rsidRPr="009C06D4" w:rsidRDefault="00FA605A" w:rsidP="008313E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Кол-во </w:t>
            </w:r>
          </w:p>
          <w:p w:rsidR="00FA605A" w:rsidRPr="009C06D4" w:rsidRDefault="00FA605A" w:rsidP="008313E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учащихся</w:t>
            </w:r>
          </w:p>
        </w:tc>
        <w:tc>
          <w:tcPr>
            <w:tcW w:w="6827" w:type="dxa"/>
            <w:gridSpan w:val="4"/>
          </w:tcPr>
          <w:p w:rsidR="00FA605A" w:rsidRPr="009C06D4" w:rsidRDefault="00FA605A" w:rsidP="008D7CB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 Литература</w:t>
            </w:r>
          </w:p>
        </w:tc>
      </w:tr>
      <w:tr w:rsidR="00FA605A" w:rsidRPr="009C06D4" w:rsidTr="00686A14">
        <w:trPr>
          <w:trHeight w:val="152"/>
        </w:trPr>
        <w:tc>
          <w:tcPr>
            <w:tcW w:w="1762" w:type="dxa"/>
            <w:vMerge/>
          </w:tcPr>
          <w:p w:rsidR="00FA605A" w:rsidRPr="009C06D4" w:rsidRDefault="00FA605A" w:rsidP="008D7CB3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310" w:type="dxa"/>
            <w:vMerge/>
          </w:tcPr>
          <w:p w:rsidR="00FA605A" w:rsidRPr="009C06D4" w:rsidRDefault="00FA605A" w:rsidP="008D7CB3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51" w:type="dxa"/>
          </w:tcPr>
          <w:p w:rsidR="00FA605A" w:rsidRPr="009C06D4" w:rsidRDefault="00FA605A" w:rsidP="008D7CB3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Качество</w:t>
            </w:r>
          </w:p>
        </w:tc>
        <w:tc>
          <w:tcPr>
            <w:tcW w:w="1366" w:type="dxa"/>
          </w:tcPr>
          <w:p w:rsidR="00FA605A" w:rsidRPr="009C06D4" w:rsidRDefault="00FA605A" w:rsidP="00330186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Разница</w:t>
            </w:r>
          </w:p>
        </w:tc>
        <w:tc>
          <w:tcPr>
            <w:tcW w:w="2225" w:type="dxa"/>
          </w:tcPr>
          <w:p w:rsidR="00FA605A" w:rsidRPr="009C06D4" w:rsidRDefault="00FA605A" w:rsidP="008D7CB3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Успеваемость</w:t>
            </w:r>
          </w:p>
        </w:tc>
        <w:tc>
          <w:tcPr>
            <w:tcW w:w="1585" w:type="dxa"/>
          </w:tcPr>
          <w:p w:rsidR="00FA605A" w:rsidRPr="009C06D4" w:rsidRDefault="00FA605A" w:rsidP="009D0B3C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Разница</w:t>
            </w:r>
          </w:p>
        </w:tc>
      </w:tr>
      <w:tr w:rsidR="00FA605A" w:rsidRPr="009C06D4" w:rsidTr="00686A14">
        <w:trPr>
          <w:trHeight w:val="331"/>
        </w:trPr>
        <w:tc>
          <w:tcPr>
            <w:tcW w:w="1762" w:type="dxa"/>
          </w:tcPr>
          <w:p w:rsidR="00FA605A" w:rsidRPr="009C06D4" w:rsidRDefault="00FA605A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310" w:type="dxa"/>
          </w:tcPr>
          <w:p w:rsidR="00FA605A" w:rsidRPr="009C06D4" w:rsidRDefault="00FA605A" w:rsidP="00BB5B4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37/39</w:t>
            </w:r>
          </w:p>
        </w:tc>
        <w:tc>
          <w:tcPr>
            <w:tcW w:w="1651" w:type="dxa"/>
          </w:tcPr>
          <w:p w:rsidR="00FA605A" w:rsidRPr="009C06D4" w:rsidRDefault="00FA605A" w:rsidP="009A1FE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73/</w:t>
            </w:r>
            <w:r w:rsidRPr="00382DFF"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>9,2</w:t>
            </w:r>
          </w:p>
        </w:tc>
        <w:tc>
          <w:tcPr>
            <w:tcW w:w="1366" w:type="dxa"/>
          </w:tcPr>
          <w:p w:rsidR="00FA605A" w:rsidRPr="009C06D4" w:rsidRDefault="00FA605A" w:rsidP="0033018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225" w:type="dxa"/>
          </w:tcPr>
          <w:p w:rsidR="00FA605A" w:rsidRPr="009C06D4" w:rsidRDefault="00FA605A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585" w:type="dxa"/>
          </w:tcPr>
          <w:p w:rsidR="00FA605A" w:rsidRPr="009C06D4" w:rsidRDefault="00FA605A" w:rsidP="009D0B3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+6,2</w:t>
            </w:r>
          </w:p>
        </w:tc>
      </w:tr>
      <w:tr w:rsidR="00FA605A" w:rsidRPr="009C06D4" w:rsidTr="00686A14">
        <w:trPr>
          <w:trHeight w:val="331"/>
        </w:trPr>
        <w:tc>
          <w:tcPr>
            <w:tcW w:w="1762" w:type="dxa"/>
          </w:tcPr>
          <w:p w:rsidR="00FA605A" w:rsidRPr="009C06D4" w:rsidRDefault="00FA605A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1310" w:type="dxa"/>
          </w:tcPr>
          <w:p w:rsidR="00FA605A" w:rsidRPr="009C06D4" w:rsidRDefault="00FA605A" w:rsidP="00BB5B4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46/47</w:t>
            </w:r>
          </w:p>
        </w:tc>
        <w:tc>
          <w:tcPr>
            <w:tcW w:w="1651" w:type="dxa"/>
          </w:tcPr>
          <w:p w:rsidR="00FA605A" w:rsidRPr="009C06D4" w:rsidRDefault="00FA605A" w:rsidP="008D7CB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74,7/74</w:t>
            </w:r>
          </w:p>
        </w:tc>
        <w:tc>
          <w:tcPr>
            <w:tcW w:w="1366" w:type="dxa"/>
          </w:tcPr>
          <w:p w:rsidR="00FA605A" w:rsidRPr="009C06D4" w:rsidRDefault="00FA605A" w:rsidP="0033018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225" w:type="dxa"/>
          </w:tcPr>
          <w:p w:rsidR="00FA605A" w:rsidRPr="009C06D4" w:rsidRDefault="00FA605A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585" w:type="dxa"/>
          </w:tcPr>
          <w:p w:rsidR="00FA605A" w:rsidRPr="009C06D4" w:rsidRDefault="00FA605A" w:rsidP="009D0B3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-0,7</w:t>
            </w:r>
          </w:p>
        </w:tc>
      </w:tr>
      <w:tr w:rsidR="00FA605A" w:rsidRPr="009C06D4" w:rsidTr="00686A14">
        <w:trPr>
          <w:trHeight w:val="331"/>
        </w:trPr>
        <w:tc>
          <w:tcPr>
            <w:tcW w:w="1762" w:type="dxa"/>
          </w:tcPr>
          <w:p w:rsidR="00FA605A" w:rsidRPr="009C06D4" w:rsidRDefault="00FA605A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1310" w:type="dxa"/>
          </w:tcPr>
          <w:p w:rsidR="00FA605A" w:rsidRPr="009C06D4" w:rsidRDefault="00FA605A" w:rsidP="00BB5B4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  <w:r w:rsidRPr="009C06D4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1651" w:type="dxa"/>
          </w:tcPr>
          <w:p w:rsidR="00FA605A" w:rsidRPr="009C06D4" w:rsidRDefault="00FA605A" w:rsidP="00F419C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77/84,5</w:t>
            </w:r>
          </w:p>
        </w:tc>
        <w:tc>
          <w:tcPr>
            <w:tcW w:w="1366" w:type="dxa"/>
          </w:tcPr>
          <w:p w:rsidR="00FA605A" w:rsidRPr="009C06D4" w:rsidRDefault="00FA605A" w:rsidP="0033018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225" w:type="dxa"/>
          </w:tcPr>
          <w:p w:rsidR="00FA605A" w:rsidRPr="009C06D4" w:rsidRDefault="00FA605A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585" w:type="dxa"/>
          </w:tcPr>
          <w:p w:rsidR="00FA605A" w:rsidRPr="009C06D4" w:rsidRDefault="00FA605A" w:rsidP="009D0B3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+7,5</w:t>
            </w:r>
          </w:p>
        </w:tc>
      </w:tr>
      <w:tr w:rsidR="00FA605A" w:rsidRPr="009C06D4" w:rsidTr="00686A14">
        <w:trPr>
          <w:trHeight w:val="331"/>
        </w:trPr>
        <w:tc>
          <w:tcPr>
            <w:tcW w:w="1762" w:type="dxa"/>
          </w:tcPr>
          <w:p w:rsidR="00FA605A" w:rsidRPr="009C06D4" w:rsidRDefault="00FA605A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1310" w:type="dxa"/>
          </w:tcPr>
          <w:p w:rsidR="00FA605A" w:rsidRPr="009C06D4" w:rsidRDefault="00FA605A" w:rsidP="00BB5B4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22/24</w:t>
            </w:r>
          </w:p>
        </w:tc>
        <w:tc>
          <w:tcPr>
            <w:tcW w:w="1651" w:type="dxa"/>
          </w:tcPr>
          <w:p w:rsidR="00FA605A" w:rsidRPr="009C06D4" w:rsidRDefault="00FA605A" w:rsidP="000E0F08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68/77,8</w:t>
            </w:r>
          </w:p>
        </w:tc>
        <w:tc>
          <w:tcPr>
            <w:tcW w:w="1366" w:type="dxa"/>
          </w:tcPr>
          <w:p w:rsidR="00FA605A" w:rsidRPr="009C06D4" w:rsidRDefault="00FA605A" w:rsidP="00330186">
            <w:pPr>
              <w:spacing w:after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25" w:type="dxa"/>
          </w:tcPr>
          <w:p w:rsidR="00FA605A" w:rsidRPr="009C06D4" w:rsidRDefault="00FA605A" w:rsidP="006723E5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100/100</w:t>
            </w:r>
          </w:p>
        </w:tc>
        <w:tc>
          <w:tcPr>
            <w:tcW w:w="1585" w:type="dxa"/>
          </w:tcPr>
          <w:p w:rsidR="00FA605A" w:rsidRPr="009C06D4" w:rsidRDefault="00FA605A" w:rsidP="009D0B3C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+9,8</w:t>
            </w:r>
          </w:p>
        </w:tc>
      </w:tr>
      <w:tr w:rsidR="00FA605A" w:rsidRPr="009C06D4" w:rsidTr="00686A14">
        <w:trPr>
          <w:trHeight w:val="316"/>
        </w:trPr>
        <w:tc>
          <w:tcPr>
            <w:tcW w:w="1762" w:type="dxa"/>
          </w:tcPr>
          <w:p w:rsidR="00FA605A" w:rsidRPr="009C06D4" w:rsidRDefault="00FA605A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1310" w:type="dxa"/>
          </w:tcPr>
          <w:p w:rsidR="00FA605A" w:rsidRPr="009C06D4" w:rsidRDefault="00FA605A" w:rsidP="00BB5B4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20/24</w:t>
            </w:r>
          </w:p>
        </w:tc>
        <w:tc>
          <w:tcPr>
            <w:tcW w:w="1651" w:type="dxa"/>
          </w:tcPr>
          <w:p w:rsidR="00FA605A" w:rsidRPr="009C06D4" w:rsidRDefault="00FA605A" w:rsidP="008D7CB3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79/78</w:t>
            </w:r>
          </w:p>
        </w:tc>
        <w:tc>
          <w:tcPr>
            <w:tcW w:w="1366" w:type="dxa"/>
          </w:tcPr>
          <w:p w:rsidR="00FA605A" w:rsidRPr="009C06D4" w:rsidRDefault="00FA605A" w:rsidP="00330186">
            <w:pPr>
              <w:spacing w:after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25" w:type="dxa"/>
          </w:tcPr>
          <w:p w:rsidR="00FA605A" w:rsidRPr="009C06D4" w:rsidRDefault="00FA605A" w:rsidP="008D7CB3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585" w:type="dxa"/>
          </w:tcPr>
          <w:p w:rsidR="00FA605A" w:rsidRPr="009C06D4" w:rsidRDefault="00FA605A" w:rsidP="009D0B3C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-1,0</w:t>
            </w:r>
          </w:p>
        </w:tc>
      </w:tr>
      <w:tr w:rsidR="00FA605A" w:rsidRPr="009C06D4" w:rsidTr="00686A14">
        <w:trPr>
          <w:trHeight w:val="325"/>
        </w:trPr>
        <w:tc>
          <w:tcPr>
            <w:tcW w:w="1762" w:type="dxa"/>
          </w:tcPr>
          <w:p w:rsidR="00FA605A" w:rsidRPr="009C06D4" w:rsidRDefault="00FA605A" w:rsidP="008D7CB3">
            <w:pPr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1310" w:type="dxa"/>
          </w:tcPr>
          <w:p w:rsidR="00FA605A" w:rsidRPr="009C06D4" w:rsidRDefault="00FA605A" w:rsidP="00BB5B4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651" w:type="dxa"/>
          </w:tcPr>
          <w:p w:rsidR="00FA605A" w:rsidRPr="009C06D4" w:rsidRDefault="00FA605A" w:rsidP="008D7CB3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80/87,2</w:t>
            </w:r>
          </w:p>
        </w:tc>
        <w:tc>
          <w:tcPr>
            <w:tcW w:w="1366" w:type="dxa"/>
          </w:tcPr>
          <w:p w:rsidR="00FA605A" w:rsidRPr="009C06D4" w:rsidRDefault="00FA605A" w:rsidP="00330186">
            <w:pPr>
              <w:spacing w:after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25" w:type="dxa"/>
          </w:tcPr>
          <w:p w:rsidR="00FA605A" w:rsidRPr="009C06D4" w:rsidRDefault="00FA605A" w:rsidP="008D7CB3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585" w:type="dxa"/>
          </w:tcPr>
          <w:p w:rsidR="00FA605A" w:rsidRPr="009C06D4" w:rsidRDefault="00FA605A" w:rsidP="009D0B3C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+7,2</w:t>
            </w:r>
          </w:p>
        </w:tc>
      </w:tr>
      <w:tr w:rsidR="00FA605A" w:rsidRPr="009C06D4" w:rsidTr="00686A14">
        <w:trPr>
          <w:trHeight w:val="148"/>
        </w:trPr>
        <w:tc>
          <w:tcPr>
            <w:tcW w:w="1762" w:type="dxa"/>
          </w:tcPr>
          <w:p w:rsidR="00FA605A" w:rsidRPr="009C06D4" w:rsidRDefault="00FA605A" w:rsidP="008D7CB3">
            <w:pPr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1310" w:type="dxa"/>
          </w:tcPr>
          <w:p w:rsidR="00FA605A" w:rsidRPr="009C06D4" w:rsidRDefault="00FA605A" w:rsidP="00BB5B4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20/24</w:t>
            </w:r>
          </w:p>
        </w:tc>
        <w:tc>
          <w:tcPr>
            <w:tcW w:w="1651" w:type="dxa"/>
          </w:tcPr>
          <w:p w:rsidR="00FA605A" w:rsidRPr="009C06D4" w:rsidRDefault="00FA605A" w:rsidP="008D7CB3">
            <w:pPr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86</w:t>
            </w:r>
            <w:r>
              <w:rPr>
                <w:rFonts w:ascii="Times New Roman" w:hAnsi="Times New Roman"/>
                <w:color w:val="000000"/>
              </w:rPr>
              <w:t>,6/87,5</w:t>
            </w:r>
          </w:p>
        </w:tc>
        <w:tc>
          <w:tcPr>
            <w:tcW w:w="1366" w:type="dxa"/>
          </w:tcPr>
          <w:p w:rsidR="00FA605A" w:rsidRPr="009C06D4" w:rsidRDefault="00FA605A" w:rsidP="00330186">
            <w:pPr>
              <w:spacing w:after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25" w:type="dxa"/>
          </w:tcPr>
          <w:p w:rsidR="00FA605A" w:rsidRPr="009C06D4" w:rsidRDefault="00FA605A" w:rsidP="008D7CB3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585" w:type="dxa"/>
          </w:tcPr>
          <w:p w:rsidR="00FA605A" w:rsidRPr="009C06D4" w:rsidRDefault="00FA605A" w:rsidP="009D0B3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+0,9</w:t>
            </w:r>
          </w:p>
        </w:tc>
      </w:tr>
      <w:tr w:rsidR="00FA605A" w:rsidRPr="009C06D4" w:rsidTr="00686A14">
        <w:trPr>
          <w:trHeight w:val="348"/>
        </w:trPr>
        <w:tc>
          <w:tcPr>
            <w:tcW w:w="1762" w:type="dxa"/>
          </w:tcPr>
          <w:p w:rsidR="00FA605A" w:rsidRPr="009C06D4" w:rsidRDefault="00FA605A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итого</w:t>
            </w:r>
          </w:p>
        </w:tc>
        <w:tc>
          <w:tcPr>
            <w:tcW w:w="1310" w:type="dxa"/>
          </w:tcPr>
          <w:p w:rsidR="00FA605A" w:rsidRPr="00FC5675" w:rsidRDefault="00FA605A" w:rsidP="00BB5B42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FC5675">
              <w:rPr>
                <w:rFonts w:ascii="Times New Roman" w:hAnsi="Times New Roman"/>
                <w:b/>
              </w:rPr>
              <w:t>203/</w:t>
            </w:r>
            <w:r>
              <w:rPr>
                <w:rFonts w:ascii="Times New Roman" w:hAnsi="Times New Roman"/>
                <w:b/>
              </w:rPr>
              <w:t>203</w:t>
            </w:r>
          </w:p>
        </w:tc>
        <w:tc>
          <w:tcPr>
            <w:tcW w:w="1651" w:type="dxa"/>
          </w:tcPr>
          <w:p w:rsidR="00FA605A" w:rsidRPr="00FC5675" w:rsidRDefault="00FA605A" w:rsidP="008D7CB3">
            <w:pPr>
              <w:spacing w:after="0"/>
              <w:rPr>
                <w:rFonts w:ascii="Times New Roman" w:hAnsi="Times New Roman"/>
                <w:b/>
              </w:rPr>
            </w:pPr>
            <w:r w:rsidRPr="00FC5675">
              <w:rPr>
                <w:rFonts w:ascii="Times New Roman" w:hAnsi="Times New Roman"/>
                <w:b/>
              </w:rPr>
              <w:t>84,1/</w:t>
            </w:r>
            <w:r>
              <w:rPr>
                <w:rFonts w:ascii="Times New Roman" w:hAnsi="Times New Roman"/>
                <w:b/>
              </w:rPr>
              <w:t>84,6</w:t>
            </w:r>
          </w:p>
        </w:tc>
        <w:tc>
          <w:tcPr>
            <w:tcW w:w="1366" w:type="dxa"/>
          </w:tcPr>
          <w:p w:rsidR="00FA605A" w:rsidRPr="00FC5675" w:rsidRDefault="00FA605A" w:rsidP="00330186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2225" w:type="dxa"/>
          </w:tcPr>
          <w:p w:rsidR="00FA605A" w:rsidRPr="00FC5675" w:rsidRDefault="00FA605A" w:rsidP="008D7CB3">
            <w:pPr>
              <w:spacing w:after="0"/>
              <w:rPr>
                <w:rFonts w:ascii="Times New Roman" w:hAnsi="Times New Roman"/>
                <w:b/>
              </w:rPr>
            </w:pPr>
            <w:r w:rsidRPr="00FC5675">
              <w:rPr>
                <w:rFonts w:ascii="Times New Roman" w:hAnsi="Times New Roman"/>
                <w:b/>
              </w:rPr>
              <w:t>100/100</w:t>
            </w:r>
          </w:p>
        </w:tc>
        <w:tc>
          <w:tcPr>
            <w:tcW w:w="1585" w:type="dxa"/>
          </w:tcPr>
          <w:p w:rsidR="00FA605A" w:rsidRPr="009C06D4" w:rsidRDefault="00FA605A" w:rsidP="009D0B3C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+0,5</w:t>
            </w:r>
          </w:p>
        </w:tc>
      </w:tr>
    </w:tbl>
    <w:p w:rsidR="00FA605A" w:rsidRPr="009C06D4" w:rsidRDefault="00FA605A" w:rsidP="008D7CB3">
      <w:pPr>
        <w:spacing w:after="0" w:line="240" w:lineRule="auto"/>
        <w:rPr>
          <w:rFonts w:ascii="Times New Roman" w:hAnsi="Times New Roman"/>
          <w:b/>
          <w:lang w:eastAsia="en-US"/>
        </w:rPr>
      </w:pPr>
    </w:p>
    <w:p w:rsidR="00FA605A" w:rsidRPr="00F67516" w:rsidRDefault="00FA605A" w:rsidP="00B773F8">
      <w:pPr>
        <w:spacing w:after="0" w:line="240" w:lineRule="auto"/>
        <w:rPr>
          <w:rFonts w:ascii="Times New Roman" w:hAnsi="Times New Roman"/>
        </w:rPr>
      </w:pPr>
      <w:r w:rsidRPr="00F67516">
        <w:rPr>
          <w:rFonts w:ascii="Times New Roman" w:hAnsi="Times New Roman"/>
          <w:lang w:eastAsia="en-US"/>
        </w:rPr>
        <w:t>Из 203 учащихся 5-11 класс</w:t>
      </w:r>
      <w:r>
        <w:rPr>
          <w:rFonts w:ascii="Times New Roman" w:hAnsi="Times New Roman"/>
          <w:lang w:eastAsia="en-US"/>
        </w:rPr>
        <w:t>ов получили оценки «5» и «4» 172</w:t>
      </w:r>
      <w:r w:rsidRPr="00F67516">
        <w:rPr>
          <w:rFonts w:ascii="Times New Roman" w:hAnsi="Times New Roman"/>
          <w:lang w:eastAsia="en-US"/>
        </w:rPr>
        <w:t xml:space="preserve"> ученик</w:t>
      </w:r>
      <w:r>
        <w:rPr>
          <w:rFonts w:ascii="Times New Roman" w:hAnsi="Times New Roman"/>
          <w:lang w:eastAsia="en-US"/>
        </w:rPr>
        <w:t>а. Качество знаний составило 84,6</w:t>
      </w:r>
      <w:r w:rsidRPr="00F67516">
        <w:rPr>
          <w:rFonts w:ascii="Times New Roman" w:hAnsi="Times New Roman"/>
          <w:lang w:eastAsia="en-US"/>
        </w:rPr>
        <w:t>%, успева</w:t>
      </w:r>
      <w:r>
        <w:rPr>
          <w:rFonts w:ascii="Times New Roman" w:hAnsi="Times New Roman"/>
          <w:lang w:eastAsia="en-US"/>
        </w:rPr>
        <w:t>емость -100%. В сравнении с 2018/19</w:t>
      </w:r>
      <w:r w:rsidRPr="00F67516">
        <w:rPr>
          <w:rFonts w:ascii="Times New Roman" w:hAnsi="Times New Roman"/>
          <w:lang w:eastAsia="en-US"/>
        </w:rPr>
        <w:t xml:space="preserve"> уч.г. качес</w:t>
      </w:r>
      <w:r>
        <w:rPr>
          <w:rFonts w:ascii="Times New Roman" w:hAnsi="Times New Roman"/>
          <w:lang w:eastAsia="en-US"/>
        </w:rPr>
        <w:t>тво обучения незначительно повысилось на 0,5</w:t>
      </w:r>
      <w:r w:rsidRPr="00F67516">
        <w:rPr>
          <w:rFonts w:ascii="Times New Roman" w:hAnsi="Times New Roman"/>
          <w:lang w:eastAsia="en-US"/>
        </w:rPr>
        <w:t>%, успеваемость стабильная. Повышение  качества  обученност</w:t>
      </w:r>
      <w:r>
        <w:rPr>
          <w:rFonts w:ascii="Times New Roman" w:hAnsi="Times New Roman"/>
          <w:lang w:eastAsia="en-US"/>
        </w:rPr>
        <w:t>и наблюдается   в 6А</w:t>
      </w:r>
      <w:r w:rsidRPr="00F67516">
        <w:rPr>
          <w:rFonts w:ascii="Times New Roman" w:hAnsi="Times New Roman"/>
          <w:lang w:eastAsia="en-US"/>
        </w:rPr>
        <w:t>,</w:t>
      </w:r>
      <w:r>
        <w:rPr>
          <w:rFonts w:ascii="Times New Roman" w:hAnsi="Times New Roman"/>
          <w:lang w:eastAsia="en-US"/>
        </w:rPr>
        <w:t xml:space="preserve"> 7А,Б, 8,10</w:t>
      </w:r>
      <w:r w:rsidRPr="00F67516">
        <w:rPr>
          <w:rFonts w:ascii="Times New Roman" w:hAnsi="Times New Roman"/>
          <w:lang w:eastAsia="en-US"/>
        </w:rPr>
        <w:t>,11  классах (учителя: Шигабудинова</w:t>
      </w:r>
      <w:r>
        <w:rPr>
          <w:rFonts w:ascii="Times New Roman" w:hAnsi="Times New Roman"/>
          <w:lang w:eastAsia="en-US"/>
        </w:rPr>
        <w:t xml:space="preserve"> Д.Ф, Гришина Л.Н</w:t>
      </w:r>
      <w:r w:rsidRPr="00F67516">
        <w:rPr>
          <w:rFonts w:ascii="Times New Roman" w:hAnsi="Times New Roman"/>
          <w:lang w:eastAsia="en-US"/>
        </w:rPr>
        <w:t>). Пон</w:t>
      </w:r>
      <w:r>
        <w:rPr>
          <w:rFonts w:ascii="Times New Roman" w:hAnsi="Times New Roman"/>
          <w:lang w:eastAsia="en-US"/>
        </w:rPr>
        <w:t xml:space="preserve">ижение  качества наблюдается  в 6Б </w:t>
      </w:r>
      <w:r w:rsidRPr="00F67516">
        <w:rPr>
          <w:rFonts w:ascii="Times New Roman" w:hAnsi="Times New Roman"/>
          <w:lang w:eastAsia="en-US"/>
        </w:rPr>
        <w:t xml:space="preserve"> классе  </w:t>
      </w:r>
      <w:r>
        <w:rPr>
          <w:rFonts w:ascii="Times New Roman" w:hAnsi="Times New Roman"/>
          <w:lang w:eastAsia="en-US"/>
        </w:rPr>
        <w:t xml:space="preserve">(учитель: Шигабудинова Д.Ф), 9классе (учитель: Ильясова Е.П). </w:t>
      </w:r>
      <w:r w:rsidRPr="00F67516">
        <w:rPr>
          <w:rFonts w:ascii="Times New Roman" w:hAnsi="Times New Roman"/>
          <w:lang w:eastAsia="en-US"/>
        </w:rPr>
        <w:t xml:space="preserve">Причины:  недостаточное использование учителями на уроках </w:t>
      </w:r>
      <w:r w:rsidRPr="00F67516">
        <w:rPr>
          <w:rFonts w:ascii="Times New Roman" w:hAnsi="Times New Roman"/>
        </w:rPr>
        <w:t xml:space="preserve"> для повышения объективности контроля за ЗУН учащихся  разноуровневых тестов и заданий.</w:t>
      </w:r>
      <w:r>
        <w:rPr>
          <w:rFonts w:ascii="Times New Roman" w:hAnsi="Times New Roman"/>
        </w:rPr>
        <w:t xml:space="preserve"> Не в системе ведётся работа со слабоуспевающими учащимися.</w:t>
      </w:r>
    </w:p>
    <w:p w:rsidR="00FA605A" w:rsidRPr="00F67516" w:rsidRDefault="00FA605A" w:rsidP="00B773F8">
      <w:pPr>
        <w:spacing w:after="0" w:line="240" w:lineRule="auto"/>
        <w:rPr>
          <w:rFonts w:ascii="Times New Roman" w:hAnsi="Times New Roman"/>
        </w:rPr>
      </w:pPr>
    </w:p>
    <w:p w:rsidR="00FA605A" w:rsidRPr="00A904C1" w:rsidRDefault="00FA605A" w:rsidP="00FF71B6">
      <w:pPr>
        <w:rPr>
          <w:rFonts w:ascii="Times New Roman" w:hAnsi="Times New Roman"/>
          <w:kern w:val="2"/>
        </w:rPr>
      </w:pPr>
      <w:r w:rsidRPr="009C06D4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b/>
        </w:rPr>
        <w:t>9.  Результаты  пробного</w:t>
      </w:r>
      <w:r w:rsidRPr="009C06D4">
        <w:rPr>
          <w:rFonts w:ascii="Times New Roman" w:hAnsi="Times New Roman"/>
          <w:b/>
        </w:rPr>
        <w:t xml:space="preserve">  ЕГЭ  учащихся  11 класса по  русскому языку.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653"/>
        <w:gridCol w:w="2559"/>
        <w:gridCol w:w="2507"/>
        <w:gridCol w:w="3055"/>
      </w:tblGrid>
      <w:tr w:rsidR="00FA605A" w:rsidRPr="009C06D4" w:rsidTr="00556AE4">
        <w:trPr>
          <w:trHeight w:val="450"/>
        </w:trPr>
        <w:tc>
          <w:tcPr>
            <w:tcW w:w="2653" w:type="dxa"/>
          </w:tcPr>
          <w:p w:rsidR="00FA605A" w:rsidRPr="009C06D4" w:rsidRDefault="00FA605A" w:rsidP="00F54E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>Кол-во учащихся</w:t>
            </w:r>
          </w:p>
          <w:p w:rsidR="00FA605A" w:rsidRPr="009C06D4" w:rsidRDefault="00FA605A" w:rsidP="00F54E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>- 11-е -</w:t>
            </w:r>
          </w:p>
        </w:tc>
        <w:tc>
          <w:tcPr>
            <w:tcW w:w="2559" w:type="dxa"/>
          </w:tcPr>
          <w:p w:rsidR="00FA605A" w:rsidRPr="009C06D4" w:rsidRDefault="00FA605A" w:rsidP="00F54EA3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>Средний тестовый  балл</w:t>
            </w:r>
          </w:p>
        </w:tc>
        <w:tc>
          <w:tcPr>
            <w:tcW w:w="2507" w:type="dxa"/>
          </w:tcPr>
          <w:p w:rsidR="00FA605A" w:rsidRPr="009C06D4" w:rsidRDefault="00FA605A" w:rsidP="00F54EA3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>Не прошли</w:t>
            </w:r>
          </w:p>
          <w:p w:rsidR="00FA605A" w:rsidRPr="009C06D4" w:rsidRDefault="00FA605A" w:rsidP="00F54EA3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 xml:space="preserve"> порог</w:t>
            </w:r>
          </w:p>
        </w:tc>
        <w:tc>
          <w:tcPr>
            <w:tcW w:w="3055" w:type="dxa"/>
          </w:tcPr>
          <w:p w:rsidR="00FA605A" w:rsidRPr="009C06D4" w:rsidRDefault="00FA605A" w:rsidP="00760E7D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9C06D4">
              <w:rPr>
                <w:rFonts w:ascii="Times New Roman" w:hAnsi="Times New Roman"/>
                <w:b/>
                <w:color w:val="000000"/>
              </w:rPr>
              <w:t>Учитель</w:t>
            </w:r>
          </w:p>
        </w:tc>
      </w:tr>
      <w:tr w:rsidR="00FA605A" w:rsidRPr="009C06D4" w:rsidTr="008174D8">
        <w:trPr>
          <w:trHeight w:val="345"/>
        </w:trPr>
        <w:tc>
          <w:tcPr>
            <w:tcW w:w="2653" w:type="dxa"/>
          </w:tcPr>
          <w:p w:rsidR="00FA605A" w:rsidRPr="009C06D4" w:rsidRDefault="00FA605A" w:rsidP="00F54EA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559" w:type="dxa"/>
          </w:tcPr>
          <w:p w:rsidR="00FA605A" w:rsidRPr="009C06D4" w:rsidRDefault="00FA605A" w:rsidP="00F54EA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70,1</w:t>
            </w:r>
          </w:p>
        </w:tc>
        <w:tc>
          <w:tcPr>
            <w:tcW w:w="2507" w:type="dxa"/>
          </w:tcPr>
          <w:p w:rsidR="00FA605A" w:rsidRPr="009C06D4" w:rsidRDefault="00FA605A" w:rsidP="00F54EA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3055" w:type="dxa"/>
          </w:tcPr>
          <w:p w:rsidR="00FA605A" w:rsidRPr="009C06D4" w:rsidRDefault="00FA605A" w:rsidP="00760E7D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 xml:space="preserve"> Гришина Л.Н</w:t>
            </w:r>
          </w:p>
        </w:tc>
      </w:tr>
    </w:tbl>
    <w:p w:rsidR="00FA605A" w:rsidRPr="000063D2" w:rsidRDefault="00FA605A" w:rsidP="002A5BE9">
      <w:r w:rsidRPr="009C06D4">
        <w:rPr>
          <w:rFonts w:ascii="Times New Roman" w:hAnsi="Times New Roman"/>
        </w:rPr>
        <w:t>В  тес</w:t>
      </w:r>
      <w:r>
        <w:rPr>
          <w:rFonts w:ascii="Times New Roman" w:hAnsi="Times New Roman"/>
        </w:rPr>
        <w:t>тировании (от17.03.2020г) приняли участие  из 24 учащиеся 11 класса  24</w:t>
      </w:r>
      <w:r w:rsidRPr="009C06D4">
        <w:rPr>
          <w:rFonts w:ascii="Times New Roman" w:hAnsi="Times New Roman"/>
        </w:rPr>
        <w:t>человека (100%).Порог преодолели все. Средний  тестовый балл составил –</w:t>
      </w:r>
      <w:r>
        <w:rPr>
          <w:rFonts w:ascii="Times New Roman" w:hAnsi="Times New Roman"/>
        </w:rPr>
        <w:t xml:space="preserve"> 70,1.</w:t>
      </w:r>
      <w:r w:rsidRPr="009C06D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Pr="00854623">
        <w:rPr>
          <w:rFonts w:ascii="Times New Roman" w:hAnsi="Times New Roman"/>
        </w:rPr>
        <w:t>Высокие результаты получили: Саушкина  В(94 б), Маврина Д (91 б), Кабирова Л(91 б), Ханиева З (89 б), Мензелинская Е (87 б), Арсентьева М(78 б).Хорошие  результаты: Воробьева  С (76 б), Максимова Д(76 б),Парасюк И(72 б), Гаирбеков А(72 б), Хисамова Э(71 б), Савин В(70 б), Хузиахметова А(65 б),</w:t>
      </w:r>
      <w:r>
        <w:rPr>
          <w:rFonts w:ascii="Times New Roman" w:hAnsi="Times New Roman"/>
        </w:rPr>
        <w:t xml:space="preserve"> </w:t>
      </w:r>
      <w:r w:rsidRPr="00854623">
        <w:rPr>
          <w:rFonts w:ascii="Times New Roman" w:hAnsi="Times New Roman"/>
        </w:rPr>
        <w:t>Сейдаметова Я(64 б), Сабирова А (64 б), Кузьмин Е(64 б).</w:t>
      </w:r>
      <w:r>
        <w:rPr>
          <w:rFonts w:ascii="Times New Roman" w:hAnsi="Times New Roman"/>
        </w:rPr>
        <w:t xml:space="preserve"> </w:t>
      </w:r>
      <w:r w:rsidRPr="00854623">
        <w:rPr>
          <w:rFonts w:ascii="Times New Roman" w:hAnsi="Times New Roman"/>
        </w:rPr>
        <w:t>От 60  до 62 баллов получили 2 учащихся: Салимзянова А(62 б), Егорова  Э (61 б). Низкие результаты получили: Терентьев Г (56 б), Щур В(55 б), Бормотов А(55 б),  Шайхутдинов Р (54 б).В сравнении с результатами пробного ЕГЭ от 08.10.2019года средний  первичный балл по классу повысился на +4,4(37,4-41,8); тестовый балл повысился на +6,2(63,9-70,1).</w:t>
      </w:r>
      <w:r>
        <w:t xml:space="preserve">  </w:t>
      </w:r>
      <w:r w:rsidRPr="009C06D4">
        <w:rPr>
          <w:rFonts w:ascii="Times New Roman" w:hAnsi="Times New Roman"/>
        </w:rPr>
        <w:t>Выз</w:t>
      </w:r>
      <w:r>
        <w:rPr>
          <w:rFonts w:ascii="Times New Roman" w:hAnsi="Times New Roman"/>
        </w:rPr>
        <w:t>вали затруднения  задания № 11,12,14,18</w:t>
      </w:r>
      <w:r w:rsidRPr="009C06D4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20,21,</w:t>
      </w:r>
      <w:r w:rsidRPr="009C06D4">
        <w:rPr>
          <w:rFonts w:ascii="Times New Roman" w:hAnsi="Times New Roman"/>
        </w:rPr>
        <w:t>23,25. При написании сочинения были</w:t>
      </w:r>
      <w:r>
        <w:rPr>
          <w:rFonts w:ascii="Times New Roman" w:hAnsi="Times New Roman"/>
        </w:rPr>
        <w:t xml:space="preserve"> допущены ошибки по критериям К6, К8, К9</w:t>
      </w:r>
      <w:r w:rsidRPr="009C06D4">
        <w:rPr>
          <w:rFonts w:ascii="Times New Roman" w:hAnsi="Times New Roman"/>
        </w:rPr>
        <w:t xml:space="preserve">,К10. Следует скорректировать учебные программы  по предметам </w:t>
      </w:r>
      <w:r>
        <w:rPr>
          <w:rFonts w:ascii="Times New Roman" w:hAnsi="Times New Roman"/>
        </w:rPr>
        <w:t xml:space="preserve">в 5-11 классах </w:t>
      </w:r>
      <w:r w:rsidRPr="009C06D4">
        <w:rPr>
          <w:rFonts w:ascii="Times New Roman" w:hAnsi="Times New Roman"/>
        </w:rPr>
        <w:t>с целью устранения  пробелов в ЗУН учащихся.</w:t>
      </w:r>
    </w:p>
    <w:p w:rsidR="00FA605A" w:rsidRPr="00922DBF" w:rsidRDefault="00FA605A" w:rsidP="00715B3D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10</w:t>
      </w:r>
      <w:r w:rsidRPr="009C06D4">
        <w:rPr>
          <w:rFonts w:ascii="Times New Roman" w:hAnsi="Times New Roman"/>
          <w:b/>
        </w:rPr>
        <w:t>. Анализ работы с одаренными детьми. Результаты учащихся в муниципальном</w:t>
      </w:r>
      <w:r>
        <w:rPr>
          <w:rFonts w:ascii="Times New Roman" w:hAnsi="Times New Roman"/>
          <w:b/>
        </w:rPr>
        <w:t xml:space="preserve"> </w:t>
      </w:r>
      <w:r w:rsidRPr="009C06D4">
        <w:rPr>
          <w:rFonts w:ascii="Times New Roman" w:hAnsi="Times New Roman"/>
          <w:b/>
        </w:rPr>
        <w:t>(очном) этапе  всероссийской олимпиады школьников.</w:t>
      </w:r>
    </w:p>
    <w:tbl>
      <w:tblPr>
        <w:tblpPr w:leftFromText="180" w:rightFromText="180" w:vertAnchor="text" w:horzAnchor="margin" w:tblpY="215"/>
        <w:tblW w:w="107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16"/>
        <w:gridCol w:w="2032"/>
        <w:gridCol w:w="849"/>
        <w:gridCol w:w="1459"/>
        <w:gridCol w:w="1107"/>
        <w:gridCol w:w="1342"/>
        <w:gridCol w:w="1387"/>
        <w:gridCol w:w="2030"/>
      </w:tblGrid>
      <w:tr w:rsidR="00FA605A" w:rsidRPr="009C06D4" w:rsidTr="00191617">
        <w:trPr>
          <w:trHeight w:val="245"/>
        </w:trPr>
        <w:tc>
          <w:tcPr>
            <w:tcW w:w="516" w:type="dxa"/>
            <w:vMerge w:val="restart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032" w:type="dxa"/>
            <w:vMerge w:val="restart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Ф.И. ученика</w:t>
            </w:r>
          </w:p>
        </w:tc>
        <w:tc>
          <w:tcPr>
            <w:tcW w:w="849" w:type="dxa"/>
            <w:vMerge w:val="restart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1459" w:type="dxa"/>
            <w:vMerge w:val="restart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3836" w:type="dxa"/>
            <w:gridSpan w:val="3"/>
            <w:tcBorders>
              <w:right w:val="nil"/>
            </w:tcBorders>
          </w:tcPr>
          <w:p w:rsidR="00FA605A" w:rsidRPr="009C06D4" w:rsidRDefault="00FA605A" w:rsidP="007E457F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Результат\уровень</w:t>
            </w:r>
          </w:p>
        </w:tc>
        <w:tc>
          <w:tcPr>
            <w:tcW w:w="2030" w:type="dxa"/>
            <w:tcBorders>
              <w:left w:val="nil"/>
            </w:tcBorders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Учитель</w:t>
            </w:r>
          </w:p>
        </w:tc>
      </w:tr>
      <w:tr w:rsidR="00FA605A" w:rsidRPr="009C06D4" w:rsidTr="00191617">
        <w:trPr>
          <w:trHeight w:val="243"/>
        </w:trPr>
        <w:tc>
          <w:tcPr>
            <w:tcW w:w="516" w:type="dxa"/>
            <w:vMerge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2032" w:type="dxa"/>
            <w:vMerge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849" w:type="dxa"/>
            <w:vMerge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1459" w:type="dxa"/>
            <w:vMerge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1107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школа</w:t>
            </w:r>
          </w:p>
        </w:tc>
        <w:tc>
          <w:tcPr>
            <w:tcW w:w="1342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район</w:t>
            </w:r>
          </w:p>
        </w:tc>
        <w:tc>
          <w:tcPr>
            <w:tcW w:w="1387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РФ</w:t>
            </w:r>
          </w:p>
        </w:tc>
        <w:tc>
          <w:tcPr>
            <w:tcW w:w="2030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  <w:b/>
              </w:rPr>
            </w:pPr>
          </w:p>
        </w:tc>
      </w:tr>
      <w:tr w:rsidR="00FA605A" w:rsidRPr="009C06D4" w:rsidTr="00191617">
        <w:trPr>
          <w:trHeight w:val="389"/>
        </w:trPr>
        <w:tc>
          <w:tcPr>
            <w:tcW w:w="516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2032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Маврина Д, Саушкина В</w:t>
            </w:r>
            <w:r w:rsidRPr="009C06D4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Арсентьева М</w:t>
            </w:r>
          </w:p>
        </w:tc>
        <w:tc>
          <w:tcPr>
            <w:tcW w:w="849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11</w:t>
            </w:r>
          </w:p>
        </w:tc>
        <w:tc>
          <w:tcPr>
            <w:tcW w:w="1459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Русский язык/Литература</w:t>
            </w:r>
          </w:p>
        </w:tc>
        <w:tc>
          <w:tcPr>
            <w:tcW w:w="1107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призёр</w:t>
            </w:r>
          </w:p>
        </w:tc>
        <w:tc>
          <w:tcPr>
            <w:tcW w:w="1342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участник/</w:t>
            </w:r>
          </w:p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387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2030" w:type="dxa"/>
            <w:vMerge w:val="restart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Гришина Л.Н</w:t>
            </w:r>
          </w:p>
        </w:tc>
      </w:tr>
      <w:tr w:rsidR="00FA605A" w:rsidRPr="009C06D4" w:rsidTr="0066788F">
        <w:trPr>
          <w:trHeight w:val="476"/>
        </w:trPr>
        <w:tc>
          <w:tcPr>
            <w:tcW w:w="516" w:type="dxa"/>
          </w:tcPr>
          <w:p w:rsidR="00FA605A" w:rsidRPr="009C06D4" w:rsidRDefault="00FA605A" w:rsidP="007E457F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2.</w:t>
            </w:r>
          </w:p>
        </w:tc>
        <w:tc>
          <w:tcPr>
            <w:tcW w:w="2032" w:type="dxa"/>
          </w:tcPr>
          <w:p w:rsidR="00FA605A" w:rsidRDefault="00FA605A" w:rsidP="007E457F">
            <w:pPr>
              <w:spacing w:after="0"/>
              <w:ind w:left="241" w:hanging="2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Эскина В</w:t>
            </w:r>
          </w:p>
          <w:p w:rsidR="00FA605A" w:rsidRPr="009C06D4" w:rsidRDefault="00FA605A" w:rsidP="007E457F">
            <w:pPr>
              <w:spacing w:after="0"/>
              <w:ind w:left="241" w:hanging="2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/Волкова К</w:t>
            </w:r>
          </w:p>
        </w:tc>
        <w:tc>
          <w:tcPr>
            <w:tcW w:w="849" w:type="dxa"/>
          </w:tcPr>
          <w:p w:rsidR="00FA605A" w:rsidRPr="009C06D4" w:rsidRDefault="00FA605A" w:rsidP="007E457F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</w:t>
            </w:r>
          </w:p>
        </w:tc>
        <w:tc>
          <w:tcPr>
            <w:tcW w:w="1459" w:type="dxa"/>
          </w:tcPr>
          <w:p w:rsidR="00FA605A" w:rsidRPr="009C06D4" w:rsidRDefault="00FA605A" w:rsidP="007E457F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Русский язык/Лит</w:t>
            </w:r>
            <w:r>
              <w:rPr>
                <w:rFonts w:ascii="Times New Roman" w:hAnsi="Times New Roman"/>
              </w:rPr>
              <w:t>-ра</w:t>
            </w:r>
          </w:p>
        </w:tc>
        <w:tc>
          <w:tcPr>
            <w:tcW w:w="1107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призёр</w:t>
            </w:r>
          </w:p>
        </w:tc>
        <w:tc>
          <w:tcPr>
            <w:tcW w:w="1342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участник/</w:t>
            </w:r>
          </w:p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387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2030" w:type="dxa"/>
            <w:vMerge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</w:p>
        </w:tc>
      </w:tr>
      <w:tr w:rsidR="00FA605A" w:rsidRPr="009C06D4" w:rsidTr="008726C4">
        <w:trPr>
          <w:trHeight w:val="426"/>
        </w:trPr>
        <w:tc>
          <w:tcPr>
            <w:tcW w:w="516" w:type="dxa"/>
          </w:tcPr>
          <w:p w:rsidR="00FA605A" w:rsidRPr="009C06D4" w:rsidRDefault="00FA605A" w:rsidP="007E45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032" w:type="dxa"/>
          </w:tcPr>
          <w:p w:rsidR="00FA605A" w:rsidRDefault="00FA605A" w:rsidP="007E457F">
            <w:pPr>
              <w:ind w:left="241" w:hanging="2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Эскин А</w:t>
            </w:r>
          </w:p>
        </w:tc>
        <w:tc>
          <w:tcPr>
            <w:tcW w:w="849" w:type="dxa"/>
          </w:tcPr>
          <w:p w:rsidR="00FA605A" w:rsidRPr="009C06D4" w:rsidRDefault="00FA605A" w:rsidP="007E45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1459" w:type="dxa"/>
          </w:tcPr>
          <w:p w:rsidR="00FA605A" w:rsidRPr="008726C4" w:rsidRDefault="00FA605A" w:rsidP="007E457F">
            <w:pPr>
              <w:rPr>
                <w:rFonts w:ascii="Times New Roman" w:hAnsi="Times New Roman"/>
                <w:sz w:val="20"/>
                <w:szCs w:val="20"/>
              </w:rPr>
            </w:pPr>
            <w:r w:rsidRPr="008726C4">
              <w:rPr>
                <w:rFonts w:ascii="Times New Roman" w:hAnsi="Times New Roman"/>
                <w:sz w:val="20"/>
                <w:szCs w:val="20"/>
              </w:rPr>
              <w:t>Учи.ру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726C4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107" w:type="dxa"/>
          </w:tcPr>
          <w:p w:rsidR="00FA605A" w:rsidRDefault="00FA605A" w:rsidP="007E45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342" w:type="dxa"/>
          </w:tcPr>
          <w:p w:rsidR="00FA605A" w:rsidRPr="009C06D4" w:rsidRDefault="00FA605A" w:rsidP="007E45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387" w:type="dxa"/>
          </w:tcPr>
          <w:p w:rsidR="00FA605A" w:rsidRPr="009C06D4" w:rsidRDefault="00FA605A" w:rsidP="008726C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030" w:type="dxa"/>
          </w:tcPr>
          <w:p w:rsidR="00FA605A" w:rsidRPr="009C06D4" w:rsidRDefault="00FA605A" w:rsidP="007E457F">
            <w:pPr>
              <w:rPr>
                <w:rFonts w:ascii="Times New Roman" w:hAnsi="Times New Roman"/>
              </w:rPr>
            </w:pPr>
          </w:p>
        </w:tc>
      </w:tr>
      <w:tr w:rsidR="00FA605A" w:rsidRPr="009C06D4" w:rsidTr="00191617">
        <w:trPr>
          <w:trHeight w:val="826"/>
        </w:trPr>
        <w:tc>
          <w:tcPr>
            <w:tcW w:w="516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032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Ягфаров Р/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Усманова А</w:t>
            </w:r>
          </w:p>
          <w:p w:rsidR="00FA605A" w:rsidRPr="009C06D4" w:rsidRDefault="00FA605A" w:rsidP="007E457F">
            <w:pPr>
              <w:spacing w:after="0"/>
              <w:ind w:left="241" w:hanging="241"/>
              <w:rPr>
                <w:rFonts w:ascii="Times New Roman" w:hAnsi="Times New Roman"/>
              </w:rPr>
            </w:pPr>
          </w:p>
        </w:tc>
        <w:tc>
          <w:tcPr>
            <w:tcW w:w="849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59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Русский язык/Литература </w:t>
            </w:r>
          </w:p>
        </w:tc>
        <w:tc>
          <w:tcPr>
            <w:tcW w:w="1107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призёр</w:t>
            </w:r>
          </w:p>
        </w:tc>
        <w:tc>
          <w:tcPr>
            <w:tcW w:w="1342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участник/</w:t>
            </w:r>
          </w:p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387" w:type="dxa"/>
          </w:tcPr>
          <w:p w:rsidR="00FA605A" w:rsidRPr="009C06D4" w:rsidRDefault="00FA605A" w:rsidP="007E457F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-</w:t>
            </w:r>
          </w:p>
        </w:tc>
        <w:tc>
          <w:tcPr>
            <w:tcW w:w="2030" w:type="dxa"/>
          </w:tcPr>
          <w:p w:rsidR="00FA605A" w:rsidRPr="009C06D4" w:rsidRDefault="00FA605A" w:rsidP="007E45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Ильясова Е.П</w:t>
            </w:r>
          </w:p>
        </w:tc>
      </w:tr>
      <w:tr w:rsidR="00FA605A" w:rsidRPr="009C06D4" w:rsidTr="00191617">
        <w:trPr>
          <w:trHeight w:val="699"/>
        </w:trPr>
        <w:tc>
          <w:tcPr>
            <w:tcW w:w="516" w:type="dxa"/>
          </w:tcPr>
          <w:p w:rsidR="00FA605A" w:rsidRPr="009C06D4" w:rsidRDefault="00FA605A" w:rsidP="007E45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032" w:type="dxa"/>
          </w:tcPr>
          <w:p w:rsidR="00FA605A" w:rsidRPr="00D96107" w:rsidRDefault="00FA605A" w:rsidP="007E457F">
            <w:pPr>
              <w:spacing w:after="0"/>
              <w:ind w:left="241" w:hanging="241"/>
              <w:rPr>
                <w:rFonts w:ascii="Times New Roman" w:hAnsi="Times New Roman"/>
              </w:rPr>
            </w:pPr>
            <w:r w:rsidRPr="00D96107">
              <w:rPr>
                <w:rFonts w:ascii="Times New Roman" w:hAnsi="Times New Roman"/>
              </w:rPr>
              <w:t>Саитгараев Р</w:t>
            </w:r>
          </w:p>
        </w:tc>
        <w:tc>
          <w:tcPr>
            <w:tcW w:w="849" w:type="dxa"/>
          </w:tcPr>
          <w:p w:rsidR="00FA605A" w:rsidRPr="009C06D4" w:rsidRDefault="00FA605A" w:rsidP="007E457F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5А</w:t>
            </w:r>
          </w:p>
        </w:tc>
        <w:tc>
          <w:tcPr>
            <w:tcW w:w="1459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Русский язык/Литература </w:t>
            </w:r>
          </w:p>
        </w:tc>
        <w:tc>
          <w:tcPr>
            <w:tcW w:w="1107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призёр</w:t>
            </w:r>
          </w:p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342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участник/</w:t>
            </w:r>
          </w:p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387" w:type="dxa"/>
          </w:tcPr>
          <w:p w:rsidR="00FA605A" w:rsidRPr="009C06D4" w:rsidRDefault="00FA605A" w:rsidP="007E457F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-</w:t>
            </w:r>
          </w:p>
        </w:tc>
        <w:tc>
          <w:tcPr>
            <w:tcW w:w="2030" w:type="dxa"/>
          </w:tcPr>
          <w:p w:rsidR="00FA605A" w:rsidRPr="009C06D4" w:rsidRDefault="00FA605A" w:rsidP="007E457F">
            <w:pPr>
              <w:spacing w:after="0"/>
              <w:ind w:left="241" w:hanging="2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Гончарова К.П</w:t>
            </w:r>
          </w:p>
          <w:p w:rsidR="00FA605A" w:rsidRPr="009C06D4" w:rsidRDefault="00FA605A" w:rsidP="007E457F">
            <w:pPr>
              <w:rPr>
                <w:rFonts w:ascii="Times New Roman" w:hAnsi="Times New Roman"/>
              </w:rPr>
            </w:pPr>
          </w:p>
        </w:tc>
      </w:tr>
      <w:tr w:rsidR="00FA605A" w:rsidRPr="009C06D4" w:rsidTr="00191617">
        <w:trPr>
          <w:trHeight w:val="384"/>
        </w:trPr>
        <w:tc>
          <w:tcPr>
            <w:tcW w:w="516" w:type="dxa"/>
          </w:tcPr>
          <w:p w:rsidR="00FA605A" w:rsidRPr="009C06D4" w:rsidRDefault="00FA605A" w:rsidP="007E45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Pr="009C06D4">
              <w:rPr>
                <w:rFonts w:ascii="Times New Roman" w:hAnsi="Times New Roman"/>
              </w:rPr>
              <w:t>.</w:t>
            </w:r>
          </w:p>
        </w:tc>
        <w:tc>
          <w:tcPr>
            <w:tcW w:w="2032" w:type="dxa"/>
          </w:tcPr>
          <w:p w:rsidR="00FA605A" w:rsidRPr="009C06D4" w:rsidRDefault="00FA605A" w:rsidP="007E45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Таирова А</w:t>
            </w:r>
          </w:p>
        </w:tc>
        <w:tc>
          <w:tcPr>
            <w:tcW w:w="849" w:type="dxa"/>
          </w:tcPr>
          <w:p w:rsidR="00FA605A" w:rsidRPr="009C06D4" w:rsidRDefault="00FA605A" w:rsidP="007E45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Pr="009C06D4">
              <w:rPr>
                <w:rFonts w:ascii="Times New Roman" w:hAnsi="Times New Roman"/>
              </w:rPr>
              <w:t>Б</w:t>
            </w:r>
          </w:p>
        </w:tc>
        <w:tc>
          <w:tcPr>
            <w:tcW w:w="1459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Русский язык/Литература </w:t>
            </w:r>
          </w:p>
        </w:tc>
        <w:tc>
          <w:tcPr>
            <w:tcW w:w="1107" w:type="dxa"/>
          </w:tcPr>
          <w:p w:rsidR="00FA605A" w:rsidRPr="009C06D4" w:rsidRDefault="00FA605A" w:rsidP="007E45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призёр</w:t>
            </w:r>
          </w:p>
        </w:tc>
        <w:tc>
          <w:tcPr>
            <w:tcW w:w="1342" w:type="dxa"/>
          </w:tcPr>
          <w:p w:rsidR="00FA605A" w:rsidRDefault="00FA605A" w:rsidP="007E457F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 участник/</w:t>
            </w:r>
          </w:p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призёр</w:t>
            </w:r>
          </w:p>
        </w:tc>
        <w:tc>
          <w:tcPr>
            <w:tcW w:w="1387" w:type="dxa"/>
          </w:tcPr>
          <w:p w:rsidR="00FA605A" w:rsidRPr="009C06D4" w:rsidRDefault="00FA605A" w:rsidP="007E457F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-</w:t>
            </w:r>
          </w:p>
        </w:tc>
        <w:tc>
          <w:tcPr>
            <w:tcW w:w="2030" w:type="dxa"/>
            <w:vMerge w:val="restart"/>
          </w:tcPr>
          <w:p w:rsidR="00FA605A" w:rsidRPr="009C06D4" w:rsidRDefault="00FA605A" w:rsidP="007E457F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lang w:eastAsia="en-US"/>
              </w:rPr>
              <w:t>Шигабудинова Д.Ф</w:t>
            </w:r>
          </w:p>
        </w:tc>
      </w:tr>
      <w:tr w:rsidR="00FA605A" w:rsidRPr="009C06D4" w:rsidTr="00191617">
        <w:trPr>
          <w:trHeight w:val="384"/>
        </w:trPr>
        <w:tc>
          <w:tcPr>
            <w:tcW w:w="516" w:type="dxa"/>
          </w:tcPr>
          <w:p w:rsidR="00FA605A" w:rsidRDefault="00FA605A" w:rsidP="007E45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2032" w:type="dxa"/>
          </w:tcPr>
          <w:p w:rsidR="00FA605A" w:rsidRDefault="00FA605A" w:rsidP="007E45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Олейник В</w:t>
            </w:r>
          </w:p>
        </w:tc>
        <w:tc>
          <w:tcPr>
            <w:tcW w:w="849" w:type="dxa"/>
          </w:tcPr>
          <w:p w:rsidR="00FA605A" w:rsidRDefault="00FA605A" w:rsidP="007E45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7Б</w:t>
            </w:r>
          </w:p>
        </w:tc>
        <w:tc>
          <w:tcPr>
            <w:tcW w:w="1459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 w:rsidRPr="008726C4">
              <w:rPr>
                <w:rFonts w:ascii="Times New Roman" w:hAnsi="Times New Roman"/>
                <w:sz w:val="20"/>
                <w:szCs w:val="20"/>
              </w:rPr>
              <w:t>Учи.ру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726C4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107" w:type="dxa"/>
          </w:tcPr>
          <w:p w:rsidR="00FA605A" w:rsidRDefault="00FA605A" w:rsidP="007E45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342" w:type="dxa"/>
          </w:tcPr>
          <w:p w:rsidR="00FA605A" w:rsidRPr="009C06D4" w:rsidRDefault="00FA605A" w:rsidP="007E457F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387" w:type="dxa"/>
          </w:tcPr>
          <w:p w:rsidR="00FA605A" w:rsidRPr="009C06D4" w:rsidRDefault="00FA605A" w:rsidP="007E45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030" w:type="dxa"/>
            <w:vMerge/>
          </w:tcPr>
          <w:p w:rsidR="00FA605A" w:rsidRPr="009C06D4" w:rsidRDefault="00FA605A" w:rsidP="007E457F">
            <w:pPr>
              <w:rPr>
                <w:rFonts w:ascii="Times New Roman" w:hAnsi="Times New Roman"/>
                <w:lang w:eastAsia="en-US"/>
              </w:rPr>
            </w:pPr>
          </w:p>
        </w:tc>
      </w:tr>
    </w:tbl>
    <w:p w:rsidR="00FA605A" w:rsidRDefault="00FA605A" w:rsidP="00D64095">
      <w:pPr>
        <w:spacing w:after="0" w:line="240" w:lineRule="auto"/>
        <w:ind w:left="360"/>
        <w:rPr>
          <w:rFonts w:ascii="Times New Roman" w:hAnsi="Times New Roman"/>
        </w:rPr>
      </w:pPr>
    </w:p>
    <w:p w:rsidR="00FA605A" w:rsidRPr="00A711D3" w:rsidRDefault="00FA605A" w:rsidP="00A711D3">
      <w:pPr>
        <w:pStyle w:val="c1"/>
        <w:spacing w:after="0" w:afterAutospacing="0"/>
        <w:rPr>
          <w:bCs/>
          <w:sz w:val="22"/>
          <w:szCs w:val="22"/>
        </w:rPr>
      </w:pPr>
      <w:r w:rsidRPr="00A711D3">
        <w:rPr>
          <w:sz w:val="22"/>
          <w:szCs w:val="22"/>
        </w:rPr>
        <w:t>Как показывает анализ олимпиадных работ</w:t>
      </w:r>
      <w:r w:rsidRPr="00A711D3">
        <w:rPr>
          <w:b/>
          <w:sz w:val="22"/>
          <w:szCs w:val="22"/>
        </w:rPr>
        <w:t>,</w:t>
      </w:r>
      <w:r w:rsidRPr="00A711D3">
        <w:rPr>
          <w:sz w:val="22"/>
          <w:szCs w:val="22"/>
        </w:rPr>
        <w:t xml:space="preserve">   результативность  участия  в муниципальном этапе Всероссийской олимпиады школьников  5-11 классов в сравнении с прошлым годом неудовлетворительная по русскому языку, призовых мест нет. Причины: учителями </w:t>
      </w:r>
      <w:r w:rsidRPr="00A711D3">
        <w:rPr>
          <w:sz w:val="22"/>
          <w:szCs w:val="22"/>
          <w:lang w:eastAsia="en-US"/>
        </w:rPr>
        <w:t xml:space="preserve">Шигабудиновой Д.Ф,  Ильясовой Е. П, Гришиной Л.Н., Гончаровой К.П  не в системе ведётся  работа со способными детьми  в течение всего учебного года, </w:t>
      </w:r>
      <w:r w:rsidRPr="00A711D3">
        <w:rPr>
          <w:rStyle w:val="c3"/>
          <w:bCs/>
          <w:sz w:val="22"/>
          <w:szCs w:val="22"/>
        </w:rPr>
        <w:t>применяются однообразные формы</w:t>
      </w:r>
      <w:r w:rsidRPr="00A711D3">
        <w:rPr>
          <w:sz w:val="22"/>
          <w:szCs w:val="22"/>
        </w:rPr>
        <w:t xml:space="preserve">  работы с  одарёнными учащимися.  Но по литературе есть одно призовое место в 8 классе</w:t>
      </w:r>
      <w:r>
        <w:rPr>
          <w:sz w:val="22"/>
          <w:szCs w:val="22"/>
        </w:rPr>
        <w:t xml:space="preserve"> </w:t>
      </w:r>
      <w:r w:rsidRPr="00A711D3">
        <w:rPr>
          <w:sz w:val="22"/>
          <w:szCs w:val="22"/>
        </w:rPr>
        <w:t xml:space="preserve"> (учитель:</w:t>
      </w:r>
      <w:r w:rsidRPr="00A711D3">
        <w:rPr>
          <w:sz w:val="22"/>
          <w:szCs w:val="22"/>
          <w:lang w:eastAsia="en-US"/>
        </w:rPr>
        <w:t xml:space="preserve"> Шигабудинова Д.Ф</w:t>
      </w:r>
      <w:r w:rsidRPr="00A711D3">
        <w:rPr>
          <w:sz w:val="22"/>
          <w:szCs w:val="22"/>
        </w:rPr>
        <w:t xml:space="preserve">). В следующем учебном году нужно усилить индивидуальную работу с одарёнными учащимися.  </w:t>
      </w:r>
    </w:p>
    <w:p w:rsidR="00FA605A" w:rsidRPr="00A711D3" w:rsidRDefault="00FA605A" w:rsidP="00A711D3">
      <w:pPr>
        <w:spacing w:after="0" w:line="240" w:lineRule="auto"/>
        <w:ind w:left="360"/>
        <w:rPr>
          <w:rFonts w:ascii="Times New Roman" w:hAnsi="Times New Roman"/>
          <w:b/>
        </w:rPr>
      </w:pPr>
      <w:r w:rsidRPr="00A711D3">
        <w:rPr>
          <w:rFonts w:ascii="Times New Roman" w:hAnsi="Times New Roman"/>
          <w:color w:val="000000"/>
          <w:lang w:eastAsia="en-US"/>
        </w:rPr>
        <w:t xml:space="preserve">  </w:t>
      </w:r>
    </w:p>
    <w:p w:rsidR="00FA605A" w:rsidRDefault="00FA605A" w:rsidP="000D2CB0">
      <w:pPr>
        <w:spacing w:after="0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11</w:t>
      </w:r>
      <w:r w:rsidRPr="009C06D4">
        <w:rPr>
          <w:rFonts w:ascii="Times New Roman" w:hAnsi="Times New Roman"/>
          <w:b/>
          <w:color w:val="000000"/>
        </w:rPr>
        <w:t>. Внеклассная работа. Результаты учащихся в творческих конкурсах.</w:t>
      </w:r>
    </w:p>
    <w:p w:rsidR="00FA605A" w:rsidRPr="009C06D4" w:rsidRDefault="00FA605A" w:rsidP="00BE31BE">
      <w:pPr>
        <w:tabs>
          <w:tab w:val="left" w:pos="1035"/>
        </w:tabs>
        <w:rPr>
          <w:rFonts w:ascii="Times New Roman" w:hAnsi="Times New Roman"/>
          <w:lang w:eastAsia="en-US"/>
        </w:rPr>
      </w:pPr>
      <w:r w:rsidRPr="009C06D4">
        <w:rPr>
          <w:rFonts w:ascii="Times New Roman" w:hAnsi="Times New Roman"/>
        </w:rPr>
        <w:t xml:space="preserve">Учителями ШМО проводилась внеклассная и внешкольная работа по предметам гуманитарного цикла. </w:t>
      </w:r>
    </w:p>
    <w:tbl>
      <w:tblPr>
        <w:tblW w:w="108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16"/>
        <w:gridCol w:w="2896"/>
        <w:gridCol w:w="879"/>
        <w:gridCol w:w="2009"/>
        <w:gridCol w:w="1821"/>
        <w:gridCol w:w="1295"/>
        <w:gridCol w:w="1393"/>
      </w:tblGrid>
      <w:tr w:rsidR="00FA605A" w:rsidRPr="009C06D4" w:rsidTr="00D16DD6">
        <w:trPr>
          <w:trHeight w:val="511"/>
        </w:trPr>
        <w:tc>
          <w:tcPr>
            <w:tcW w:w="516" w:type="dxa"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№</w:t>
            </w:r>
          </w:p>
        </w:tc>
        <w:tc>
          <w:tcPr>
            <w:tcW w:w="2896" w:type="dxa"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Название мероприятия</w:t>
            </w:r>
          </w:p>
        </w:tc>
        <w:tc>
          <w:tcPr>
            <w:tcW w:w="879" w:type="dxa"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Класс</w:t>
            </w:r>
          </w:p>
        </w:tc>
        <w:tc>
          <w:tcPr>
            <w:tcW w:w="2009" w:type="dxa"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Уровень</w:t>
            </w:r>
          </w:p>
        </w:tc>
        <w:tc>
          <w:tcPr>
            <w:tcW w:w="1821" w:type="dxa"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Время проведения</w:t>
            </w:r>
          </w:p>
        </w:tc>
        <w:tc>
          <w:tcPr>
            <w:tcW w:w="1295" w:type="dxa"/>
          </w:tcPr>
          <w:p w:rsidR="00FA605A" w:rsidRPr="009C06D4" w:rsidRDefault="00FA605A" w:rsidP="00FB7B4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Результат</w:t>
            </w:r>
          </w:p>
          <w:p w:rsidR="00FA605A" w:rsidRPr="009C06D4" w:rsidRDefault="00FA605A" w:rsidP="00FB7B44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выход</w:t>
            </w:r>
          </w:p>
        </w:tc>
        <w:tc>
          <w:tcPr>
            <w:tcW w:w="1393" w:type="dxa"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Учитель</w:t>
            </w:r>
          </w:p>
        </w:tc>
      </w:tr>
      <w:tr w:rsidR="00FA605A" w:rsidRPr="009C06D4" w:rsidTr="00D16DD6">
        <w:trPr>
          <w:trHeight w:val="566"/>
        </w:trPr>
        <w:tc>
          <w:tcPr>
            <w:tcW w:w="516" w:type="dxa"/>
            <w:vMerge w:val="restart"/>
          </w:tcPr>
          <w:p w:rsidR="00FA605A" w:rsidRPr="009C06D4" w:rsidRDefault="00FA605A" w:rsidP="00FB7B4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896" w:type="dxa"/>
          </w:tcPr>
          <w:p w:rsidR="00FA605A" w:rsidRPr="009C06D4" w:rsidRDefault="00FA605A" w:rsidP="00FB7B44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Конкурс </w:t>
            </w:r>
            <w:r>
              <w:rPr>
                <w:rFonts w:ascii="Times New Roman" w:hAnsi="Times New Roman"/>
              </w:rPr>
              <w:t xml:space="preserve">чтецов </w:t>
            </w:r>
            <w:r w:rsidRPr="009C06D4">
              <w:rPr>
                <w:rFonts w:ascii="Times New Roman" w:hAnsi="Times New Roman"/>
              </w:rPr>
              <w:t>«Живая классика»</w:t>
            </w:r>
          </w:p>
        </w:tc>
        <w:tc>
          <w:tcPr>
            <w:tcW w:w="879" w:type="dxa"/>
          </w:tcPr>
          <w:p w:rsidR="00FA605A" w:rsidRPr="009C06D4" w:rsidRDefault="00FA605A" w:rsidP="00FB7B44">
            <w:pPr>
              <w:pStyle w:val="ListParagraph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009" w:type="dxa"/>
          </w:tcPr>
          <w:p w:rsidR="00FA605A" w:rsidRPr="009C06D4" w:rsidRDefault="00FA605A" w:rsidP="00FB7B4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муниципальный</w:t>
            </w:r>
          </w:p>
        </w:tc>
        <w:tc>
          <w:tcPr>
            <w:tcW w:w="1821" w:type="dxa"/>
          </w:tcPr>
          <w:p w:rsidR="00FA605A" w:rsidRPr="009C06D4" w:rsidRDefault="00FA605A" w:rsidP="00FB7B44">
            <w:pPr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март,2020</w:t>
            </w:r>
          </w:p>
        </w:tc>
        <w:tc>
          <w:tcPr>
            <w:tcW w:w="1295" w:type="dxa"/>
          </w:tcPr>
          <w:p w:rsidR="00FA605A" w:rsidRPr="009C06D4" w:rsidRDefault="00FA605A" w:rsidP="00FB7B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лауреат</w:t>
            </w:r>
          </w:p>
        </w:tc>
        <w:tc>
          <w:tcPr>
            <w:tcW w:w="1393" w:type="dxa"/>
            <w:vMerge w:val="restart"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Гришина Л.Н</w:t>
            </w:r>
          </w:p>
        </w:tc>
      </w:tr>
      <w:tr w:rsidR="00FA605A" w:rsidRPr="009C06D4" w:rsidTr="00D16DD6">
        <w:trPr>
          <w:trHeight w:val="593"/>
        </w:trPr>
        <w:tc>
          <w:tcPr>
            <w:tcW w:w="516" w:type="dxa"/>
            <w:vMerge/>
          </w:tcPr>
          <w:p w:rsidR="00FA605A" w:rsidRPr="009C06D4" w:rsidRDefault="00FA605A" w:rsidP="00FB7B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896" w:type="dxa"/>
          </w:tcPr>
          <w:p w:rsidR="00FA605A" w:rsidRPr="009C06D4" w:rsidRDefault="00FA605A" w:rsidP="00FB7B4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Национальный фестиваль детского  художественного творчества «Без бергэ» </w:t>
            </w:r>
          </w:p>
        </w:tc>
        <w:tc>
          <w:tcPr>
            <w:tcW w:w="879" w:type="dxa"/>
          </w:tcPr>
          <w:p w:rsidR="00FA605A" w:rsidRPr="009C06D4" w:rsidRDefault="00FA605A" w:rsidP="00FB7B44">
            <w:pPr>
              <w:pStyle w:val="ListParagraph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Pr="009C06D4">
              <w:rPr>
                <w:rFonts w:ascii="Times New Roman" w:hAnsi="Times New Roman"/>
              </w:rPr>
              <w:t>А</w:t>
            </w:r>
          </w:p>
        </w:tc>
        <w:tc>
          <w:tcPr>
            <w:tcW w:w="2009" w:type="dxa"/>
          </w:tcPr>
          <w:p w:rsidR="00FA605A" w:rsidRPr="009C06D4" w:rsidRDefault="00FA605A" w:rsidP="00FB7B44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муниципальный</w:t>
            </w:r>
          </w:p>
        </w:tc>
        <w:tc>
          <w:tcPr>
            <w:tcW w:w="1821" w:type="dxa"/>
          </w:tcPr>
          <w:p w:rsidR="00FA605A" w:rsidRPr="009C06D4" w:rsidRDefault="00FA605A" w:rsidP="00FB7B44">
            <w:pPr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февраль, 2020</w:t>
            </w:r>
          </w:p>
        </w:tc>
        <w:tc>
          <w:tcPr>
            <w:tcW w:w="1295" w:type="dxa"/>
          </w:tcPr>
          <w:p w:rsidR="00FA605A" w:rsidRPr="009C06D4" w:rsidRDefault="00FA605A" w:rsidP="00FB7B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лауреат</w:t>
            </w:r>
          </w:p>
        </w:tc>
        <w:tc>
          <w:tcPr>
            <w:tcW w:w="1393" w:type="dxa"/>
            <w:vMerge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FA605A" w:rsidRPr="009C06D4" w:rsidTr="00D16DD6">
        <w:trPr>
          <w:trHeight w:val="1208"/>
        </w:trPr>
        <w:tc>
          <w:tcPr>
            <w:tcW w:w="516" w:type="dxa"/>
            <w:vMerge/>
          </w:tcPr>
          <w:p w:rsidR="00FA605A" w:rsidRPr="009C06D4" w:rsidRDefault="00FA605A" w:rsidP="00FB7B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896" w:type="dxa"/>
          </w:tcPr>
          <w:p w:rsidR="00FA605A" w:rsidRPr="009C06D4" w:rsidRDefault="00FA605A" w:rsidP="00FB7B44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Н</w:t>
            </w:r>
            <w:r>
              <w:rPr>
                <w:rFonts w:ascii="Times New Roman" w:hAnsi="Times New Roman"/>
              </w:rPr>
              <w:t>аучно-практическая  конференция, посвящённая 75-ю Победы в ВОВ »Вперёд, в прошлое- или «Мы из будущего»</w:t>
            </w:r>
            <w:r w:rsidRPr="009C06D4"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79" w:type="dxa"/>
          </w:tcPr>
          <w:p w:rsidR="00FA605A" w:rsidRPr="009C06D4" w:rsidRDefault="00FA605A" w:rsidP="00FB7B44">
            <w:pPr>
              <w:pStyle w:val="ListParagraph"/>
              <w:ind w:left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11</w:t>
            </w:r>
          </w:p>
        </w:tc>
        <w:tc>
          <w:tcPr>
            <w:tcW w:w="2009" w:type="dxa"/>
          </w:tcPr>
          <w:p w:rsidR="00FA605A" w:rsidRPr="009C06D4" w:rsidRDefault="00FA605A" w:rsidP="00FB7B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зональный</w:t>
            </w:r>
          </w:p>
        </w:tc>
        <w:tc>
          <w:tcPr>
            <w:tcW w:w="1821" w:type="dxa"/>
          </w:tcPr>
          <w:p w:rsidR="00FA605A" w:rsidRPr="009C06D4" w:rsidRDefault="00FA605A" w:rsidP="00FB7B44">
            <w:pPr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февраль, 2020</w:t>
            </w:r>
          </w:p>
        </w:tc>
        <w:tc>
          <w:tcPr>
            <w:tcW w:w="1295" w:type="dxa"/>
          </w:tcPr>
          <w:p w:rsidR="00FA605A" w:rsidRPr="009C06D4" w:rsidRDefault="00FA605A" w:rsidP="00FB7B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393" w:type="dxa"/>
            <w:vMerge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FA605A" w:rsidRPr="009C06D4" w:rsidTr="00D16DD6">
        <w:trPr>
          <w:trHeight w:val="895"/>
        </w:trPr>
        <w:tc>
          <w:tcPr>
            <w:tcW w:w="516" w:type="dxa"/>
            <w:vMerge/>
          </w:tcPr>
          <w:p w:rsidR="00FA605A" w:rsidRPr="009C06D4" w:rsidRDefault="00FA605A" w:rsidP="00FB7B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896" w:type="dxa"/>
          </w:tcPr>
          <w:p w:rsidR="00FA605A" w:rsidRPr="005E7716" w:rsidRDefault="00FA605A" w:rsidP="005E7716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4F7E4E">
              <w:rPr>
                <w:rFonts w:ascii="Times New Roman" w:hAnsi="Times New Roman"/>
                <w:bCs/>
              </w:rPr>
              <w:t>Конкурсе на лучший рассказ и очерк по истории развития ПАО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4F7E4E">
              <w:rPr>
                <w:rFonts w:ascii="Times New Roman" w:hAnsi="Times New Roman"/>
                <w:bCs/>
              </w:rPr>
              <w:t>«Татнефть»</w:t>
            </w:r>
            <w:r>
              <w:t xml:space="preserve">       </w:t>
            </w:r>
            <w:r w:rsidRPr="004F7E4E">
              <w:t xml:space="preserve">                    </w:t>
            </w:r>
            <w:r>
              <w:t xml:space="preserve">                    </w:t>
            </w:r>
          </w:p>
        </w:tc>
        <w:tc>
          <w:tcPr>
            <w:tcW w:w="879" w:type="dxa"/>
          </w:tcPr>
          <w:p w:rsidR="00FA605A" w:rsidRPr="009C06D4" w:rsidRDefault="00FA605A" w:rsidP="00FB7B44">
            <w:pPr>
              <w:pStyle w:val="ListParagraph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2009" w:type="dxa"/>
          </w:tcPr>
          <w:p w:rsidR="00FA605A" w:rsidRPr="009C06D4" w:rsidRDefault="00FA605A" w:rsidP="00BB5B42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республиканский</w:t>
            </w:r>
          </w:p>
        </w:tc>
        <w:tc>
          <w:tcPr>
            <w:tcW w:w="1821" w:type="dxa"/>
          </w:tcPr>
          <w:p w:rsidR="00FA605A" w:rsidRPr="009C06D4" w:rsidRDefault="00FA605A" w:rsidP="00FB7B44">
            <w:pPr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Март,2020</w:t>
            </w:r>
          </w:p>
        </w:tc>
        <w:tc>
          <w:tcPr>
            <w:tcW w:w="1295" w:type="dxa"/>
          </w:tcPr>
          <w:p w:rsidR="00FA605A" w:rsidRPr="009C06D4" w:rsidRDefault="00FA605A" w:rsidP="00FB7B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лауреат</w:t>
            </w:r>
          </w:p>
        </w:tc>
        <w:tc>
          <w:tcPr>
            <w:tcW w:w="1393" w:type="dxa"/>
            <w:vMerge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FA605A" w:rsidRPr="009C06D4" w:rsidTr="00D16DD6">
        <w:trPr>
          <w:trHeight w:val="351"/>
        </w:trPr>
        <w:tc>
          <w:tcPr>
            <w:tcW w:w="516" w:type="dxa"/>
            <w:vMerge w:val="restart"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</w:t>
            </w:r>
          </w:p>
        </w:tc>
        <w:tc>
          <w:tcPr>
            <w:tcW w:w="2896" w:type="dxa"/>
          </w:tcPr>
          <w:p w:rsidR="00FA605A" w:rsidRPr="00CA1AB8" w:rsidRDefault="00FA605A" w:rsidP="00E71B28">
            <w:pPr>
              <w:pStyle w:val="NormalWeb"/>
              <w:rPr>
                <w:sz w:val="22"/>
                <w:szCs w:val="22"/>
              </w:rPr>
            </w:pPr>
            <w:r w:rsidRPr="00CA1AB8">
              <w:rPr>
                <w:sz w:val="22"/>
                <w:szCs w:val="22"/>
              </w:rPr>
              <w:t xml:space="preserve"> </w:t>
            </w:r>
            <w:r w:rsidRPr="00CA1AB8">
              <w:rPr>
                <w:color w:val="000000"/>
                <w:sz w:val="22"/>
                <w:szCs w:val="22"/>
              </w:rPr>
              <w:t xml:space="preserve">«Строим будущее без коррупции»  </w:t>
            </w:r>
          </w:p>
        </w:tc>
        <w:tc>
          <w:tcPr>
            <w:tcW w:w="879" w:type="dxa"/>
          </w:tcPr>
          <w:p w:rsidR="00FA605A" w:rsidRPr="00CA1AB8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CA1AB8">
              <w:rPr>
                <w:rFonts w:ascii="Times New Roman" w:hAnsi="Times New Roman"/>
              </w:rPr>
              <w:t>7А,7Б</w:t>
            </w:r>
          </w:p>
        </w:tc>
        <w:tc>
          <w:tcPr>
            <w:tcW w:w="2009" w:type="dxa"/>
          </w:tcPr>
          <w:p w:rsidR="00FA605A" w:rsidRPr="00CA1AB8" w:rsidRDefault="00FA605A" w:rsidP="00B343C0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CA1AB8">
              <w:rPr>
                <w:rFonts w:ascii="Times New Roman" w:hAnsi="Times New Roman"/>
              </w:rPr>
              <w:t>муниципальный</w:t>
            </w:r>
          </w:p>
        </w:tc>
        <w:tc>
          <w:tcPr>
            <w:tcW w:w="1821" w:type="dxa"/>
          </w:tcPr>
          <w:p w:rsidR="00FA605A" w:rsidRDefault="00FA605A" w:rsidP="00FB7B44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Октябрь,</w:t>
            </w:r>
          </w:p>
          <w:p w:rsidR="00FA605A" w:rsidRPr="00CA1AB8" w:rsidRDefault="00FA605A" w:rsidP="00FB7B44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2019</w:t>
            </w:r>
          </w:p>
        </w:tc>
        <w:tc>
          <w:tcPr>
            <w:tcW w:w="1295" w:type="dxa"/>
          </w:tcPr>
          <w:p w:rsidR="00FA605A" w:rsidRDefault="00FA605A" w:rsidP="00FB7B44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CA1AB8">
              <w:rPr>
                <w:rFonts w:ascii="Times New Roman" w:hAnsi="Times New Roman"/>
                <w:color w:val="000000"/>
              </w:rPr>
              <w:t>Победитель/</w:t>
            </w:r>
          </w:p>
          <w:p w:rsidR="00FA605A" w:rsidRPr="00CA1AB8" w:rsidRDefault="00FA605A" w:rsidP="00FB7B44">
            <w:pPr>
              <w:spacing w:after="0"/>
              <w:rPr>
                <w:rFonts w:ascii="Times New Roman" w:hAnsi="Times New Roman"/>
              </w:rPr>
            </w:pPr>
            <w:r w:rsidRPr="00CA1AB8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1393" w:type="dxa"/>
            <w:vMerge w:val="restart"/>
          </w:tcPr>
          <w:p w:rsidR="00FA605A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Шигабуди</w:t>
            </w:r>
          </w:p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нова Д.Ф</w:t>
            </w:r>
          </w:p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FA605A" w:rsidRPr="009C06D4" w:rsidTr="00D16DD6">
        <w:trPr>
          <w:trHeight w:val="653"/>
        </w:trPr>
        <w:tc>
          <w:tcPr>
            <w:tcW w:w="516" w:type="dxa"/>
            <w:vMerge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896" w:type="dxa"/>
          </w:tcPr>
          <w:p w:rsidR="00FA605A" w:rsidRPr="00CA1AB8" w:rsidRDefault="00FA605A" w:rsidP="00E71B28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</w:rPr>
            </w:pPr>
            <w:r w:rsidRPr="00CA1AB8">
              <w:rPr>
                <w:rFonts w:ascii="Times New Roman" w:hAnsi="Times New Roman"/>
                <w:color w:val="000000"/>
              </w:rPr>
              <w:t xml:space="preserve"> Конкур</w:t>
            </w:r>
            <w:r>
              <w:rPr>
                <w:rFonts w:ascii="Times New Roman" w:hAnsi="Times New Roman"/>
                <w:color w:val="000000"/>
              </w:rPr>
              <w:t xml:space="preserve">с </w:t>
            </w:r>
            <w:r w:rsidRPr="00CA1AB8">
              <w:rPr>
                <w:rFonts w:ascii="Times New Roman" w:hAnsi="Times New Roman"/>
                <w:color w:val="000000"/>
              </w:rPr>
              <w:t>проектов «Милосердие, рождённое войной»</w:t>
            </w:r>
          </w:p>
        </w:tc>
        <w:tc>
          <w:tcPr>
            <w:tcW w:w="879" w:type="dxa"/>
          </w:tcPr>
          <w:p w:rsidR="00FA605A" w:rsidRPr="00CA1AB8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7Б</w:t>
            </w:r>
          </w:p>
        </w:tc>
        <w:tc>
          <w:tcPr>
            <w:tcW w:w="2009" w:type="dxa"/>
          </w:tcPr>
          <w:p w:rsidR="00FA605A" w:rsidRPr="00CA1AB8" w:rsidRDefault="00FA605A" w:rsidP="00B343C0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CA1AB8">
              <w:rPr>
                <w:rFonts w:ascii="Times New Roman" w:hAnsi="Times New Roman"/>
              </w:rPr>
              <w:t>муниципальный</w:t>
            </w:r>
          </w:p>
        </w:tc>
        <w:tc>
          <w:tcPr>
            <w:tcW w:w="1821" w:type="dxa"/>
          </w:tcPr>
          <w:p w:rsidR="00FA605A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Февраль,</w:t>
            </w:r>
          </w:p>
          <w:p w:rsidR="00FA605A" w:rsidRPr="00CA1AB8" w:rsidRDefault="00FA605A" w:rsidP="00FB7B44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2020</w:t>
            </w:r>
          </w:p>
        </w:tc>
        <w:tc>
          <w:tcPr>
            <w:tcW w:w="1295" w:type="dxa"/>
          </w:tcPr>
          <w:p w:rsidR="00FA605A" w:rsidRPr="00CA1AB8" w:rsidRDefault="00FA605A" w:rsidP="00FB7B4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призёр</w:t>
            </w:r>
          </w:p>
        </w:tc>
        <w:tc>
          <w:tcPr>
            <w:tcW w:w="1393" w:type="dxa"/>
            <w:vMerge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FA605A" w:rsidRPr="009C06D4" w:rsidTr="00D16DD6">
        <w:trPr>
          <w:trHeight w:val="532"/>
        </w:trPr>
        <w:tc>
          <w:tcPr>
            <w:tcW w:w="516" w:type="dxa"/>
            <w:vMerge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896" w:type="dxa"/>
          </w:tcPr>
          <w:p w:rsidR="00FA605A" w:rsidRPr="00CA1AB8" w:rsidRDefault="00FA605A" w:rsidP="00E71B2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CA1AB8">
              <w:rPr>
                <w:rFonts w:ascii="Times New Roman" w:hAnsi="Times New Roman"/>
                <w:color w:val="000000"/>
              </w:rPr>
              <w:t>Конкурс чтецов «Дорогами войны»</w:t>
            </w:r>
          </w:p>
        </w:tc>
        <w:tc>
          <w:tcPr>
            <w:tcW w:w="879" w:type="dxa"/>
          </w:tcPr>
          <w:p w:rsidR="00FA605A" w:rsidRPr="00CA1AB8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7А</w:t>
            </w:r>
          </w:p>
        </w:tc>
        <w:tc>
          <w:tcPr>
            <w:tcW w:w="2009" w:type="dxa"/>
          </w:tcPr>
          <w:p w:rsidR="00FA605A" w:rsidRPr="00CA1AB8" w:rsidRDefault="00FA605A" w:rsidP="00AF2E58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CA1AB8">
              <w:rPr>
                <w:rFonts w:ascii="Times New Roman" w:hAnsi="Times New Roman"/>
              </w:rPr>
              <w:t>муниципальный</w:t>
            </w:r>
          </w:p>
        </w:tc>
        <w:tc>
          <w:tcPr>
            <w:tcW w:w="1821" w:type="dxa"/>
          </w:tcPr>
          <w:p w:rsidR="00FA605A" w:rsidRPr="00CA1AB8" w:rsidRDefault="00FA605A" w:rsidP="00FB7B44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Март,2020</w:t>
            </w:r>
          </w:p>
        </w:tc>
        <w:tc>
          <w:tcPr>
            <w:tcW w:w="1295" w:type="dxa"/>
          </w:tcPr>
          <w:p w:rsidR="00FA605A" w:rsidRPr="00CA1AB8" w:rsidRDefault="00FA605A" w:rsidP="00FB7B44">
            <w:pPr>
              <w:spacing w:after="0"/>
              <w:rPr>
                <w:rFonts w:ascii="Times New Roman" w:hAnsi="Times New Roman"/>
              </w:rPr>
            </w:pPr>
            <w:r w:rsidRPr="00CA1AB8">
              <w:rPr>
                <w:rFonts w:ascii="Times New Roman" w:hAnsi="Times New Roman"/>
              </w:rPr>
              <w:t>призёр</w:t>
            </w:r>
          </w:p>
        </w:tc>
        <w:tc>
          <w:tcPr>
            <w:tcW w:w="1393" w:type="dxa"/>
            <w:vMerge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FA605A" w:rsidRPr="009C06D4" w:rsidTr="00D16DD6">
        <w:trPr>
          <w:trHeight w:val="726"/>
        </w:trPr>
        <w:tc>
          <w:tcPr>
            <w:tcW w:w="516" w:type="dxa"/>
            <w:vMerge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896" w:type="dxa"/>
          </w:tcPr>
          <w:p w:rsidR="00FA605A" w:rsidRPr="00CA1AB8" w:rsidRDefault="00FA605A" w:rsidP="005472AB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</w:rPr>
            </w:pPr>
            <w:r w:rsidRPr="00CA1AB8">
              <w:rPr>
                <w:rFonts w:ascii="Times New Roman" w:hAnsi="Times New Roman"/>
                <w:color w:val="000000"/>
              </w:rPr>
              <w:t>«Память поколений», посвященный 75-летию Победы в В</w:t>
            </w:r>
            <w:r>
              <w:rPr>
                <w:rFonts w:ascii="Times New Roman" w:hAnsi="Times New Roman"/>
                <w:color w:val="000000"/>
              </w:rPr>
              <w:t>ОВ</w:t>
            </w:r>
          </w:p>
        </w:tc>
        <w:tc>
          <w:tcPr>
            <w:tcW w:w="879" w:type="dxa"/>
          </w:tcPr>
          <w:p w:rsidR="00FA605A" w:rsidRPr="00CA1AB8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7Б</w:t>
            </w:r>
          </w:p>
        </w:tc>
        <w:tc>
          <w:tcPr>
            <w:tcW w:w="2009" w:type="dxa"/>
          </w:tcPr>
          <w:p w:rsidR="00FA605A" w:rsidRPr="00CA1AB8" w:rsidRDefault="00FA605A" w:rsidP="00AF2E58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CA1AB8">
              <w:rPr>
                <w:rFonts w:ascii="Times New Roman" w:hAnsi="Times New Roman"/>
              </w:rPr>
              <w:t>муниципальный</w:t>
            </w:r>
          </w:p>
        </w:tc>
        <w:tc>
          <w:tcPr>
            <w:tcW w:w="1821" w:type="dxa"/>
          </w:tcPr>
          <w:p w:rsidR="00FA605A" w:rsidRPr="00CA1AB8" w:rsidRDefault="00FA605A" w:rsidP="00AF2E58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Май,2020</w:t>
            </w:r>
          </w:p>
        </w:tc>
        <w:tc>
          <w:tcPr>
            <w:tcW w:w="1295" w:type="dxa"/>
          </w:tcPr>
          <w:p w:rsidR="00FA605A" w:rsidRPr="00CA1AB8" w:rsidRDefault="00FA605A" w:rsidP="00AF2E58">
            <w:pPr>
              <w:spacing w:after="0"/>
              <w:rPr>
                <w:rFonts w:ascii="Times New Roman" w:hAnsi="Times New Roman"/>
              </w:rPr>
            </w:pPr>
            <w:r w:rsidRPr="00CA1AB8">
              <w:rPr>
                <w:rFonts w:ascii="Times New Roman" w:hAnsi="Times New Roman"/>
              </w:rPr>
              <w:t>призёр</w:t>
            </w:r>
          </w:p>
        </w:tc>
        <w:tc>
          <w:tcPr>
            <w:tcW w:w="1393" w:type="dxa"/>
            <w:vMerge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FA605A" w:rsidRPr="009C06D4" w:rsidTr="009D4E3E">
        <w:trPr>
          <w:trHeight w:val="600"/>
        </w:trPr>
        <w:tc>
          <w:tcPr>
            <w:tcW w:w="516" w:type="dxa"/>
            <w:vMerge w:val="restart"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</w:t>
            </w:r>
          </w:p>
        </w:tc>
        <w:tc>
          <w:tcPr>
            <w:tcW w:w="2896" w:type="dxa"/>
          </w:tcPr>
          <w:p w:rsidR="00FA605A" w:rsidRPr="009C06D4" w:rsidRDefault="00FA605A" w:rsidP="00D16DD6">
            <w:pPr>
              <w:spacing w:before="100" w:beforeAutospacing="1" w:after="100" w:afterAutospacing="1" w:line="240" w:lineRule="auto"/>
              <w:rPr>
                <w:rFonts w:ascii="Times New Roman" w:hAnsi="Times New Roman"/>
                <w:bCs/>
                <w:kern w:val="36"/>
              </w:rPr>
            </w:pPr>
            <w:r w:rsidRPr="009C06D4">
              <w:rPr>
                <w:rFonts w:ascii="Times New Roman" w:hAnsi="Times New Roman"/>
              </w:rPr>
              <w:t xml:space="preserve">Интеллектуальная  игра  по </w:t>
            </w:r>
            <w:r>
              <w:rPr>
                <w:rFonts w:ascii="Times New Roman" w:hAnsi="Times New Roman"/>
              </w:rPr>
              <w:t>русскому  языку «Знай и люби русский язык</w:t>
            </w:r>
            <w:r w:rsidRPr="009C06D4">
              <w:rPr>
                <w:rFonts w:ascii="Times New Roman" w:hAnsi="Times New Roman"/>
              </w:rPr>
              <w:t>»</w:t>
            </w:r>
          </w:p>
        </w:tc>
        <w:tc>
          <w:tcPr>
            <w:tcW w:w="879" w:type="dxa"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009" w:type="dxa"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школьный</w:t>
            </w:r>
          </w:p>
        </w:tc>
        <w:tc>
          <w:tcPr>
            <w:tcW w:w="1821" w:type="dxa"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октябрь,2019</w:t>
            </w:r>
            <w:r w:rsidRPr="009C06D4">
              <w:rPr>
                <w:rFonts w:ascii="Times New Roman" w:hAnsi="Times New Roman"/>
                <w:color w:val="000000"/>
              </w:rPr>
              <w:t xml:space="preserve"> г.</w:t>
            </w:r>
          </w:p>
        </w:tc>
        <w:tc>
          <w:tcPr>
            <w:tcW w:w="1295" w:type="dxa"/>
          </w:tcPr>
          <w:p w:rsidR="00FA605A" w:rsidRDefault="00FA605A" w:rsidP="00FB7B4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FA605A" w:rsidRDefault="00FA605A" w:rsidP="00FB7B4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призёр</w:t>
            </w:r>
          </w:p>
          <w:p w:rsidR="00FA605A" w:rsidRDefault="00FA605A" w:rsidP="00FB7B44">
            <w:pPr>
              <w:spacing w:after="0"/>
              <w:rPr>
                <w:rFonts w:ascii="Times New Roman" w:hAnsi="Times New Roman"/>
              </w:rPr>
            </w:pPr>
          </w:p>
          <w:p w:rsidR="00FA605A" w:rsidRPr="009C06D4" w:rsidRDefault="00FA605A" w:rsidP="00FB7B44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393" w:type="dxa"/>
            <w:vMerge w:val="restart"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 Ильясова Е.П.</w:t>
            </w:r>
          </w:p>
        </w:tc>
      </w:tr>
      <w:tr w:rsidR="00FA605A" w:rsidRPr="009C06D4" w:rsidTr="00D16DD6">
        <w:trPr>
          <w:trHeight w:val="517"/>
        </w:trPr>
        <w:tc>
          <w:tcPr>
            <w:tcW w:w="516" w:type="dxa"/>
            <w:vMerge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896" w:type="dxa"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  <w:color w:val="333333"/>
                <w:shd w:val="clear" w:color="auto" w:fill="FFFFFF"/>
              </w:rPr>
            </w:pPr>
            <w:r w:rsidRPr="009C06D4">
              <w:rPr>
                <w:rFonts w:ascii="Times New Roman" w:hAnsi="Times New Roman"/>
              </w:rPr>
              <w:t xml:space="preserve">Литературный </w:t>
            </w:r>
            <w:r>
              <w:rPr>
                <w:rFonts w:ascii="Times New Roman" w:hAnsi="Times New Roman"/>
              </w:rPr>
              <w:t>ринг</w:t>
            </w:r>
          </w:p>
        </w:tc>
        <w:tc>
          <w:tcPr>
            <w:tcW w:w="879" w:type="dxa"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009" w:type="dxa"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школьный</w:t>
            </w:r>
          </w:p>
        </w:tc>
        <w:tc>
          <w:tcPr>
            <w:tcW w:w="1821" w:type="dxa"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октябрь</w:t>
            </w:r>
            <w:r w:rsidRPr="009C06D4">
              <w:rPr>
                <w:rFonts w:ascii="Times New Roman" w:hAnsi="Times New Roman"/>
                <w:color w:val="000000"/>
              </w:rPr>
              <w:t>, 2019 г.</w:t>
            </w:r>
          </w:p>
        </w:tc>
        <w:tc>
          <w:tcPr>
            <w:tcW w:w="1295" w:type="dxa"/>
          </w:tcPr>
          <w:p w:rsidR="00FA605A" w:rsidRPr="009C06D4" w:rsidRDefault="00FA605A" w:rsidP="00FB7B4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призёр</w:t>
            </w:r>
          </w:p>
          <w:p w:rsidR="00FA605A" w:rsidRPr="009C06D4" w:rsidRDefault="00FA605A" w:rsidP="00FB7B44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393" w:type="dxa"/>
            <w:vMerge/>
          </w:tcPr>
          <w:p w:rsidR="00FA605A" w:rsidRPr="009C06D4" w:rsidRDefault="00FA605A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FA605A" w:rsidRPr="009C06D4" w:rsidTr="00D16DD6">
        <w:trPr>
          <w:trHeight w:val="570"/>
        </w:trPr>
        <w:tc>
          <w:tcPr>
            <w:tcW w:w="516" w:type="dxa"/>
          </w:tcPr>
          <w:p w:rsidR="00FA605A" w:rsidRPr="009C06D4" w:rsidRDefault="00FA605A" w:rsidP="00FB7B4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896" w:type="dxa"/>
          </w:tcPr>
          <w:p w:rsidR="00FA605A" w:rsidRPr="001F2A53" w:rsidRDefault="00FA605A" w:rsidP="001F2A53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</w:t>
            </w:r>
            <w:r w:rsidRPr="001F2A53">
              <w:rPr>
                <w:rFonts w:ascii="Times New Roman" w:hAnsi="Times New Roman"/>
              </w:rPr>
              <w:t xml:space="preserve">истанционный конкурс по русскому языку </w:t>
            </w:r>
          </w:p>
        </w:tc>
        <w:tc>
          <w:tcPr>
            <w:tcW w:w="879" w:type="dxa"/>
          </w:tcPr>
          <w:p w:rsidR="00FA605A" w:rsidRPr="009C06D4" w:rsidRDefault="00FA605A" w:rsidP="00FB7B4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5А</w:t>
            </w:r>
          </w:p>
        </w:tc>
        <w:tc>
          <w:tcPr>
            <w:tcW w:w="2009" w:type="dxa"/>
          </w:tcPr>
          <w:p w:rsidR="00FA605A" w:rsidRPr="009C06D4" w:rsidRDefault="00FA605A" w:rsidP="00FB7B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1F2A53">
              <w:rPr>
                <w:rFonts w:ascii="Times New Roman" w:hAnsi="Times New Roman"/>
              </w:rPr>
              <w:t>еждународный</w:t>
            </w:r>
          </w:p>
        </w:tc>
        <w:tc>
          <w:tcPr>
            <w:tcW w:w="1821" w:type="dxa"/>
          </w:tcPr>
          <w:p w:rsidR="00FA605A" w:rsidRDefault="00FA605A" w:rsidP="00025030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Октябрь,</w:t>
            </w:r>
          </w:p>
          <w:p w:rsidR="00FA605A" w:rsidRPr="009C06D4" w:rsidRDefault="00FA605A" w:rsidP="00025030">
            <w:pPr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2019</w:t>
            </w:r>
          </w:p>
        </w:tc>
        <w:tc>
          <w:tcPr>
            <w:tcW w:w="1295" w:type="dxa"/>
          </w:tcPr>
          <w:p w:rsidR="00FA605A" w:rsidRDefault="00FA605A" w:rsidP="00FB7B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призёр</w:t>
            </w:r>
          </w:p>
        </w:tc>
        <w:tc>
          <w:tcPr>
            <w:tcW w:w="1393" w:type="dxa"/>
          </w:tcPr>
          <w:p w:rsidR="00FA605A" w:rsidRPr="009C06D4" w:rsidRDefault="00FA605A" w:rsidP="00FB7B4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Гончарова  К..П</w:t>
            </w:r>
          </w:p>
        </w:tc>
      </w:tr>
    </w:tbl>
    <w:p w:rsidR="00FA605A" w:rsidRPr="009C06D4" w:rsidRDefault="00FA605A" w:rsidP="0038358F">
      <w:pPr>
        <w:rPr>
          <w:rFonts w:ascii="Times New Roman" w:hAnsi="Times New Roman"/>
        </w:rPr>
      </w:pPr>
      <w:r w:rsidRPr="009C06D4">
        <w:rPr>
          <w:rFonts w:ascii="Times New Roman" w:hAnsi="Times New Roman"/>
          <w:color w:val="000000"/>
        </w:rPr>
        <w:t>В течение года учащиеся принимали активн</w:t>
      </w:r>
      <w:r>
        <w:rPr>
          <w:rFonts w:ascii="Times New Roman" w:hAnsi="Times New Roman"/>
          <w:color w:val="000000"/>
        </w:rPr>
        <w:t xml:space="preserve">ое участие в </w:t>
      </w:r>
      <w:r w:rsidRPr="009C06D4">
        <w:rPr>
          <w:rFonts w:ascii="Times New Roman" w:hAnsi="Times New Roman"/>
          <w:color w:val="000000"/>
        </w:rPr>
        <w:t xml:space="preserve"> конкурсах, олимпиадах различ</w:t>
      </w:r>
      <w:r>
        <w:rPr>
          <w:rFonts w:ascii="Times New Roman" w:hAnsi="Times New Roman"/>
          <w:color w:val="000000"/>
        </w:rPr>
        <w:t>ных уровней. По сравнению с 2018/19</w:t>
      </w:r>
      <w:r w:rsidRPr="009C06D4">
        <w:rPr>
          <w:rFonts w:ascii="Times New Roman" w:hAnsi="Times New Roman"/>
          <w:color w:val="000000"/>
        </w:rPr>
        <w:t xml:space="preserve"> уч.г. растёт число призовых мест на муниципальном и республиканском уровнях.  </w:t>
      </w:r>
      <w:r w:rsidRPr="009C06D4">
        <w:rPr>
          <w:rFonts w:ascii="Times New Roman" w:hAnsi="Times New Roman"/>
        </w:rPr>
        <w:t xml:space="preserve">Проведенная внеклассная работа способствовала развитию у учащихся интереса к изучаемому предмету, повышению  образовательного уровня учащихся, развитию у детей самостоятельности и творчества,  навыков научно-исследовательской деятельности, повышению уровня мотивации  изучения предметов. </w:t>
      </w:r>
      <w:r w:rsidRPr="009C06D4">
        <w:rPr>
          <w:rFonts w:ascii="Times New Roman" w:hAnsi="Times New Roman"/>
          <w:bCs/>
          <w:shd w:val="clear" w:color="auto" w:fill="FFFFFF"/>
        </w:rPr>
        <w:t xml:space="preserve"> </w:t>
      </w:r>
    </w:p>
    <w:p w:rsidR="00FA605A" w:rsidRPr="009C06D4" w:rsidRDefault="00FA605A" w:rsidP="00F6057F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12</w:t>
      </w:r>
      <w:r w:rsidRPr="009C06D4">
        <w:rPr>
          <w:rFonts w:ascii="Times New Roman" w:hAnsi="Times New Roman"/>
          <w:b/>
        </w:rPr>
        <w:t>. Распространение педагогического опыта учителей.</w:t>
      </w:r>
    </w:p>
    <w:tbl>
      <w:tblPr>
        <w:tblpPr w:leftFromText="180" w:rightFromText="180" w:vertAnchor="text" w:horzAnchor="margin" w:tblpY="24"/>
        <w:tblW w:w="109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0"/>
        <w:gridCol w:w="1852"/>
        <w:gridCol w:w="3569"/>
        <w:gridCol w:w="2788"/>
        <w:gridCol w:w="2245"/>
      </w:tblGrid>
      <w:tr w:rsidR="00FA605A" w:rsidRPr="009C06D4" w:rsidTr="00F62F80">
        <w:trPr>
          <w:trHeight w:val="638"/>
        </w:trPr>
        <w:tc>
          <w:tcPr>
            <w:tcW w:w="480" w:type="dxa"/>
          </w:tcPr>
          <w:p w:rsidR="00FA605A" w:rsidRPr="009C06D4" w:rsidRDefault="00FA605A" w:rsidP="00F62F80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№</w:t>
            </w:r>
          </w:p>
        </w:tc>
        <w:tc>
          <w:tcPr>
            <w:tcW w:w="1852" w:type="dxa"/>
          </w:tcPr>
          <w:p w:rsidR="00FA605A" w:rsidRPr="009C06D4" w:rsidRDefault="00FA605A" w:rsidP="00F62F80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Ф.И.О.</w:t>
            </w:r>
          </w:p>
        </w:tc>
        <w:tc>
          <w:tcPr>
            <w:tcW w:w="3569" w:type="dxa"/>
          </w:tcPr>
          <w:p w:rsidR="00FA605A" w:rsidRPr="009C06D4" w:rsidRDefault="00FA605A" w:rsidP="00F62F80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Наименование мероприятия, место проведения</w:t>
            </w:r>
          </w:p>
        </w:tc>
        <w:tc>
          <w:tcPr>
            <w:tcW w:w="2788" w:type="dxa"/>
          </w:tcPr>
          <w:p w:rsidR="00FA605A" w:rsidRPr="009C06D4" w:rsidRDefault="00FA605A" w:rsidP="00F62F80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Уровень, дата</w:t>
            </w:r>
          </w:p>
        </w:tc>
        <w:tc>
          <w:tcPr>
            <w:tcW w:w="2245" w:type="dxa"/>
          </w:tcPr>
          <w:p w:rsidR="00FA605A" w:rsidRPr="009C06D4" w:rsidRDefault="00FA605A" w:rsidP="00F62F80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Выход</w:t>
            </w:r>
          </w:p>
        </w:tc>
      </w:tr>
      <w:tr w:rsidR="00FA605A" w:rsidRPr="009C06D4" w:rsidTr="00F62F80">
        <w:trPr>
          <w:trHeight w:val="146"/>
        </w:trPr>
        <w:tc>
          <w:tcPr>
            <w:tcW w:w="480" w:type="dxa"/>
            <w:vMerge w:val="restart"/>
          </w:tcPr>
          <w:p w:rsidR="00FA605A" w:rsidRPr="009C06D4" w:rsidRDefault="00FA605A" w:rsidP="00F62F8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852" w:type="dxa"/>
            <w:vMerge w:val="restart"/>
          </w:tcPr>
          <w:p w:rsidR="00FA605A" w:rsidRPr="009C06D4" w:rsidRDefault="00FA605A" w:rsidP="00F62F80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Гришина Л.Н</w:t>
            </w:r>
          </w:p>
        </w:tc>
        <w:tc>
          <w:tcPr>
            <w:tcW w:w="3569" w:type="dxa"/>
          </w:tcPr>
          <w:p w:rsidR="00FA605A" w:rsidRPr="009C06D4" w:rsidRDefault="00FA605A" w:rsidP="00F62F80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 xml:space="preserve">семинар, </w:t>
            </w:r>
            <w:r w:rsidRPr="009C06D4">
              <w:rPr>
                <w:rFonts w:ascii="Times New Roman" w:hAnsi="Times New Roman"/>
              </w:rPr>
              <w:t>ФГАОУ  ВО «Казанский (Приволжский) федеральный университет», г.Казань</w:t>
            </w:r>
          </w:p>
        </w:tc>
        <w:tc>
          <w:tcPr>
            <w:tcW w:w="2788" w:type="dxa"/>
          </w:tcPr>
          <w:p w:rsidR="00FA605A" w:rsidRPr="009C06D4" w:rsidRDefault="00FA605A" w:rsidP="00F62F80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республиканский, 2019</w:t>
            </w:r>
            <w:r w:rsidRPr="009C06D4">
              <w:rPr>
                <w:rFonts w:ascii="Times New Roman" w:hAnsi="Times New Roman"/>
              </w:rPr>
              <w:t>г</w:t>
            </w:r>
          </w:p>
        </w:tc>
        <w:tc>
          <w:tcPr>
            <w:tcW w:w="2245" w:type="dxa"/>
          </w:tcPr>
          <w:p w:rsidR="00FA605A" w:rsidRPr="009C06D4" w:rsidRDefault="00FA605A" w:rsidP="00F62F80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выступление, мастер-класс</w:t>
            </w:r>
          </w:p>
        </w:tc>
      </w:tr>
      <w:tr w:rsidR="00FA605A" w:rsidRPr="009C06D4" w:rsidTr="00F62F80">
        <w:trPr>
          <w:trHeight w:val="146"/>
        </w:trPr>
        <w:tc>
          <w:tcPr>
            <w:tcW w:w="480" w:type="dxa"/>
            <w:vMerge/>
          </w:tcPr>
          <w:p w:rsidR="00FA605A" w:rsidRPr="009C06D4" w:rsidRDefault="00FA605A" w:rsidP="00F62F80">
            <w:pPr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FA605A" w:rsidRPr="009C06D4" w:rsidRDefault="00FA605A" w:rsidP="00F62F80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FA605A" w:rsidRPr="009C06D4" w:rsidRDefault="00FA605A" w:rsidP="00F62F80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Семинар</w:t>
            </w:r>
            <w:r>
              <w:rPr>
                <w:rFonts w:ascii="Times New Roman" w:hAnsi="Times New Roman"/>
                <w:color w:val="000000"/>
              </w:rPr>
              <w:t>-практикум, МБОУ «СОШ №4</w:t>
            </w:r>
            <w:r w:rsidRPr="009C06D4">
              <w:rPr>
                <w:rFonts w:ascii="Times New Roman" w:hAnsi="Times New Roman"/>
                <w:color w:val="000000"/>
              </w:rPr>
              <w:t>г Лениногорска» РТ</w:t>
            </w:r>
          </w:p>
        </w:tc>
        <w:tc>
          <w:tcPr>
            <w:tcW w:w="2788" w:type="dxa"/>
          </w:tcPr>
          <w:p w:rsidR="00FA605A" w:rsidRPr="009C06D4" w:rsidRDefault="00FA605A" w:rsidP="00F62F80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школьный</w:t>
            </w:r>
            <w:r w:rsidRPr="009C06D4">
              <w:rPr>
                <w:rFonts w:ascii="Times New Roman" w:hAnsi="Times New Roman"/>
              </w:rPr>
              <w:t>, 2019г</w:t>
            </w:r>
          </w:p>
        </w:tc>
        <w:tc>
          <w:tcPr>
            <w:tcW w:w="2245" w:type="dxa"/>
          </w:tcPr>
          <w:p w:rsidR="00FA605A" w:rsidRPr="009C06D4" w:rsidRDefault="00FA605A" w:rsidP="00F62F80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выступление</w:t>
            </w:r>
          </w:p>
        </w:tc>
      </w:tr>
      <w:tr w:rsidR="00FA605A" w:rsidRPr="009C06D4" w:rsidTr="0087591D">
        <w:trPr>
          <w:trHeight w:val="554"/>
        </w:trPr>
        <w:tc>
          <w:tcPr>
            <w:tcW w:w="480" w:type="dxa"/>
            <w:vMerge/>
          </w:tcPr>
          <w:p w:rsidR="00FA605A" w:rsidRPr="009C06D4" w:rsidRDefault="00FA605A" w:rsidP="00F62F80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FA605A" w:rsidRPr="009C06D4" w:rsidRDefault="00FA605A" w:rsidP="00F62F80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FA605A" w:rsidRPr="009C06D4" w:rsidRDefault="00FA605A" w:rsidP="00260F83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научно-практи</w:t>
            </w:r>
            <w:r>
              <w:rPr>
                <w:rFonts w:ascii="Times New Roman" w:hAnsi="Times New Roman"/>
                <w:color w:val="000000"/>
              </w:rPr>
              <w:t>ческая конференция МБОУ</w:t>
            </w:r>
            <w:r w:rsidRPr="009C06D4">
              <w:rPr>
                <w:rFonts w:ascii="Times New Roman" w:hAnsi="Times New Roman"/>
                <w:color w:val="000000"/>
              </w:rPr>
              <w:t xml:space="preserve">» </w:t>
            </w:r>
            <w:r>
              <w:rPr>
                <w:rFonts w:ascii="Times New Roman" w:hAnsi="Times New Roman"/>
                <w:color w:val="000000"/>
              </w:rPr>
              <w:t>Лице№12»г.Лениногорск</w:t>
            </w:r>
          </w:p>
        </w:tc>
        <w:tc>
          <w:tcPr>
            <w:tcW w:w="2788" w:type="dxa"/>
          </w:tcPr>
          <w:p w:rsidR="00FA605A" w:rsidRPr="009C06D4" w:rsidRDefault="00FA605A" w:rsidP="00F62F80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республиканский, 2019</w:t>
            </w:r>
            <w:r w:rsidRPr="009C06D4">
              <w:rPr>
                <w:rFonts w:ascii="Times New Roman" w:hAnsi="Times New Roman"/>
              </w:rPr>
              <w:t>г</w:t>
            </w:r>
          </w:p>
        </w:tc>
        <w:tc>
          <w:tcPr>
            <w:tcW w:w="2245" w:type="dxa"/>
          </w:tcPr>
          <w:p w:rsidR="00FA605A" w:rsidRPr="009C06D4" w:rsidRDefault="00FA605A" w:rsidP="00F62F80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выступление</w:t>
            </w:r>
          </w:p>
        </w:tc>
      </w:tr>
      <w:tr w:rsidR="00FA605A" w:rsidRPr="009C06D4" w:rsidTr="00F62F80">
        <w:trPr>
          <w:trHeight w:val="630"/>
        </w:trPr>
        <w:tc>
          <w:tcPr>
            <w:tcW w:w="480" w:type="dxa"/>
            <w:vMerge w:val="restart"/>
          </w:tcPr>
          <w:p w:rsidR="00FA605A" w:rsidRPr="009C06D4" w:rsidRDefault="00FA605A" w:rsidP="00F62F80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2.</w:t>
            </w:r>
          </w:p>
        </w:tc>
        <w:tc>
          <w:tcPr>
            <w:tcW w:w="1852" w:type="dxa"/>
            <w:vMerge w:val="restart"/>
          </w:tcPr>
          <w:p w:rsidR="00FA605A" w:rsidRPr="009C06D4" w:rsidRDefault="00FA605A" w:rsidP="00F62F80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Шигабудинова  Д.Ф</w:t>
            </w:r>
          </w:p>
        </w:tc>
        <w:tc>
          <w:tcPr>
            <w:tcW w:w="3569" w:type="dxa"/>
          </w:tcPr>
          <w:p w:rsidR="00FA605A" w:rsidRPr="009C06D4" w:rsidRDefault="00FA605A" w:rsidP="00A146A4">
            <w:pPr>
              <w:spacing w:after="0" w:line="240" w:lineRule="auto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color w:val="000000"/>
              </w:rPr>
              <w:t xml:space="preserve">семинар, </w:t>
            </w:r>
            <w:r w:rsidRPr="009C06D4">
              <w:rPr>
                <w:rFonts w:ascii="Times New Roman" w:hAnsi="Times New Roman"/>
              </w:rPr>
              <w:t>ФГАОУ  ВО «Казанский (Приволжский) федеральный университет», г.Казань</w:t>
            </w:r>
          </w:p>
        </w:tc>
        <w:tc>
          <w:tcPr>
            <w:tcW w:w="2788" w:type="dxa"/>
          </w:tcPr>
          <w:p w:rsidR="00FA605A" w:rsidRPr="009C06D4" w:rsidRDefault="00FA605A" w:rsidP="00F62F80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республиканский</w:t>
            </w:r>
            <w:r>
              <w:rPr>
                <w:rFonts w:ascii="Times New Roman" w:hAnsi="Times New Roman"/>
              </w:rPr>
              <w:t xml:space="preserve"> , 2019</w:t>
            </w:r>
            <w:r w:rsidRPr="009C06D4">
              <w:rPr>
                <w:rFonts w:ascii="Times New Roman" w:hAnsi="Times New Roman"/>
              </w:rPr>
              <w:t>г</w:t>
            </w:r>
          </w:p>
        </w:tc>
        <w:tc>
          <w:tcPr>
            <w:tcW w:w="2245" w:type="dxa"/>
          </w:tcPr>
          <w:p w:rsidR="00FA605A" w:rsidRPr="009C06D4" w:rsidRDefault="00FA605A" w:rsidP="00F62F80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выступление</w:t>
            </w:r>
          </w:p>
          <w:p w:rsidR="00FA605A" w:rsidRPr="009C06D4" w:rsidRDefault="00FA605A" w:rsidP="00F62F80">
            <w:pPr>
              <w:spacing w:after="0"/>
              <w:rPr>
                <w:rFonts w:ascii="Times New Roman" w:hAnsi="Times New Roman"/>
              </w:rPr>
            </w:pPr>
          </w:p>
        </w:tc>
      </w:tr>
      <w:tr w:rsidR="00FA605A" w:rsidRPr="009C06D4" w:rsidTr="00F95EE0">
        <w:trPr>
          <w:trHeight w:val="786"/>
        </w:trPr>
        <w:tc>
          <w:tcPr>
            <w:tcW w:w="480" w:type="dxa"/>
            <w:vMerge/>
          </w:tcPr>
          <w:p w:rsidR="00FA605A" w:rsidRPr="009C06D4" w:rsidRDefault="00FA605A" w:rsidP="00F95EE0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FA605A" w:rsidRPr="009C06D4" w:rsidRDefault="00FA605A" w:rsidP="00F95EE0">
            <w:pPr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FA605A" w:rsidRPr="009C06D4" w:rsidRDefault="00FA605A" w:rsidP="00F95EE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научно-практи</w:t>
            </w:r>
            <w:r>
              <w:rPr>
                <w:rFonts w:ascii="Times New Roman" w:hAnsi="Times New Roman"/>
                <w:color w:val="000000"/>
              </w:rPr>
              <w:t>ческая конференция МБОУ</w:t>
            </w:r>
            <w:r w:rsidRPr="009C06D4">
              <w:rPr>
                <w:rFonts w:ascii="Times New Roman" w:hAnsi="Times New Roman"/>
                <w:color w:val="000000"/>
              </w:rPr>
              <w:t xml:space="preserve">» </w:t>
            </w:r>
            <w:r>
              <w:rPr>
                <w:rFonts w:ascii="Times New Roman" w:hAnsi="Times New Roman"/>
                <w:color w:val="000000"/>
              </w:rPr>
              <w:t>Лицей №12»г.Лениногорск, РТ</w:t>
            </w:r>
          </w:p>
        </w:tc>
        <w:tc>
          <w:tcPr>
            <w:tcW w:w="2788" w:type="dxa"/>
          </w:tcPr>
          <w:p w:rsidR="00FA605A" w:rsidRPr="009C06D4" w:rsidRDefault="00FA605A" w:rsidP="00F95EE0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республиканский, 2019</w:t>
            </w:r>
            <w:r w:rsidRPr="009C06D4">
              <w:rPr>
                <w:rFonts w:ascii="Times New Roman" w:hAnsi="Times New Roman"/>
              </w:rPr>
              <w:t>г</w:t>
            </w:r>
          </w:p>
        </w:tc>
        <w:tc>
          <w:tcPr>
            <w:tcW w:w="2245" w:type="dxa"/>
          </w:tcPr>
          <w:p w:rsidR="00FA605A" w:rsidRPr="009C06D4" w:rsidRDefault="00FA605A" w:rsidP="00F95EE0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выступление</w:t>
            </w:r>
          </w:p>
        </w:tc>
      </w:tr>
      <w:tr w:rsidR="00FA605A" w:rsidRPr="009C06D4" w:rsidTr="00892EDB">
        <w:trPr>
          <w:trHeight w:val="630"/>
        </w:trPr>
        <w:tc>
          <w:tcPr>
            <w:tcW w:w="480" w:type="dxa"/>
            <w:vMerge/>
          </w:tcPr>
          <w:p w:rsidR="00FA605A" w:rsidRPr="009C06D4" w:rsidRDefault="00FA605A" w:rsidP="00F95EE0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FA605A" w:rsidRPr="009C06D4" w:rsidRDefault="00FA605A" w:rsidP="00F95EE0">
            <w:pPr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FA605A" w:rsidRPr="009C06D4" w:rsidRDefault="00FA605A" w:rsidP="00F95E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Семинар, «Развитие УДД учащихся</w:t>
            </w:r>
            <w:r w:rsidRPr="009C06D4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на уроках г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>уманитарного цикла»</w:t>
            </w:r>
          </w:p>
        </w:tc>
        <w:tc>
          <w:tcPr>
            <w:tcW w:w="2788" w:type="dxa"/>
          </w:tcPr>
          <w:p w:rsidR="00FA605A" w:rsidRPr="009C06D4" w:rsidRDefault="00FA605A" w:rsidP="00F95E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школьный, 2019</w:t>
            </w:r>
            <w:r w:rsidRPr="009C06D4">
              <w:rPr>
                <w:rFonts w:ascii="Times New Roman" w:hAnsi="Times New Roman"/>
              </w:rPr>
              <w:t>г</w:t>
            </w:r>
          </w:p>
        </w:tc>
        <w:tc>
          <w:tcPr>
            <w:tcW w:w="2245" w:type="dxa"/>
          </w:tcPr>
          <w:p w:rsidR="00FA605A" w:rsidRPr="009C06D4" w:rsidRDefault="00FA605A" w:rsidP="00247577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 xml:space="preserve">Выступление,  </w:t>
            </w:r>
            <w:r>
              <w:rPr>
                <w:rFonts w:ascii="Times New Roman" w:hAnsi="Times New Roman"/>
              </w:rPr>
              <w:t xml:space="preserve"> открытый урок</w:t>
            </w:r>
          </w:p>
        </w:tc>
      </w:tr>
      <w:tr w:rsidR="00FA605A" w:rsidRPr="009C06D4" w:rsidTr="00F62F80">
        <w:trPr>
          <w:trHeight w:val="493"/>
        </w:trPr>
        <w:tc>
          <w:tcPr>
            <w:tcW w:w="480" w:type="dxa"/>
            <w:vMerge w:val="restart"/>
          </w:tcPr>
          <w:p w:rsidR="00FA605A" w:rsidRPr="009C06D4" w:rsidRDefault="00FA605A" w:rsidP="00F95EE0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3</w:t>
            </w:r>
          </w:p>
        </w:tc>
        <w:tc>
          <w:tcPr>
            <w:tcW w:w="1852" w:type="dxa"/>
            <w:vMerge w:val="restart"/>
          </w:tcPr>
          <w:p w:rsidR="00FA605A" w:rsidRPr="009C06D4" w:rsidRDefault="00FA605A" w:rsidP="00F95EE0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Ильясова Е.П</w:t>
            </w:r>
          </w:p>
        </w:tc>
        <w:tc>
          <w:tcPr>
            <w:tcW w:w="3569" w:type="dxa"/>
          </w:tcPr>
          <w:p w:rsidR="00FA605A" w:rsidRPr="009C06D4" w:rsidRDefault="00FA605A" w:rsidP="00F95EE0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9C06D4">
              <w:rPr>
                <w:rFonts w:ascii="Times New Roman" w:hAnsi="Times New Roman"/>
              </w:rPr>
              <w:t xml:space="preserve">»Организация повторения учебного  материала при подготовке учащихся  к </w:t>
            </w:r>
            <w:r>
              <w:rPr>
                <w:rFonts w:ascii="Times New Roman" w:hAnsi="Times New Roman"/>
              </w:rPr>
              <w:t>итоговой аттестации»</w:t>
            </w:r>
          </w:p>
        </w:tc>
        <w:tc>
          <w:tcPr>
            <w:tcW w:w="2788" w:type="dxa"/>
          </w:tcPr>
          <w:p w:rsidR="00FA605A" w:rsidRPr="009C06D4" w:rsidRDefault="00FA605A" w:rsidP="00F95EE0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всероссийский,2020</w:t>
            </w:r>
            <w:r w:rsidRPr="009C06D4">
              <w:rPr>
                <w:rFonts w:ascii="Times New Roman" w:hAnsi="Times New Roman"/>
              </w:rPr>
              <w:t>г</w:t>
            </w:r>
          </w:p>
        </w:tc>
        <w:tc>
          <w:tcPr>
            <w:tcW w:w="2245" w:type="dxa"/>
          </w:tcPr>
          <w:p w:rsidR="00FA605A" w:rsidRPr="009C06D4" w:rsidRDefault="00FA605A" w:rsidP="00F95EE0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Выступление</w:t>
            </w:r>
          </w:p>
        </w:tc>
      </w:tr>
      <w:tr w:rsidR="00FA605A" w:rsidRPr="009C06D4" w:rsidTr="00D1175D">
        <w:trPr>
          <w:trHeight w:val="634"/>
        </w:trPr>
        <w:tc>
          <w:tcPr>
            <w:tcW w:w="480" w:type="dxa"/>
            <w:vMerge/>
          </w:tcPr>
          <w:p w:rsidR="00FA605A" w:rsidRPr="009C06D4" w:rsidRDefault="00FA605A" w:rsidP="00F95EE0">
            <w:pPr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FA605A" w:rsidRPr="009C06D4" w:rsidRDefault="00FA605A" w:rsidP="00F95EE0">
            <w:pPr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FA605A" w:rsidRPr="009C06D4" w:rsidRDefault="00FA605A" w:rsidP="00F95EE0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Семинар, «Развитие УДД учащихся</w:t>
            </w:r>
            <w:r w:rsidRPr="009C06D4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на уроках г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>уманитарного цикла»</w:t>
            </w:r>
          </w:p>
        </w:tc>
        <w:tc>
          <w:tcPr>
            <w:tcW w:w="2788" w:type="dxa"/>
          </w:tcPr>
          <w:p w:rsidR="00FA605A" w:rsidRPr="009C06D4" w:rsidRDefault="00FA605A" w:rsidP="00F95EE0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школьный,2019</w:t>
            </w:r>
            <w:r w:rsidRPr="009C06D4">
              <w:rPr>
                <w:rFonts w:ascii="Times New Roman" w:hAnsi="Times New Roman"/>
              </w:rPr>
              <w:t>г</w:t>
            </w:r>
          </w:p>
        </w:tc>
        <w:tc>
          <w:tcPr>
            <w:tcW w:w="2245" w:type="dxa"/>
          </w:tcPr>
          <w:p w:rsidR="00FA605A" w:rsidRPr="009C06D4" w:rsidRDefault="00FA605A" w:rsidP="00D1175D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Выступление</w:t>
            </w:r>
            <w:r>
              <w:rPr>
                <w:rFonts w:ascii="Times New Roman" w:hAnsi="Times New Roman"/>
              </w:rPr>
              <w:t>, открытый урок</w:t>
            </w:r>
          </w:p>
        </w:tc>
      </w:tr>
      <w:tr w:rsidR="00FA605A" w:rsidRPr="009C06D4" w:rsidTr="00F62F80">
        <w:trPr>
          <w:trHeight w:val="510"/>
        </w:trPr>
        <w:tc>
          <w:tcPr>
            <w:tcW w:w="480" w:type="dxa"/>
          </w:tcPr>
          <w:p w:rsidR="00FA605A" w:rsidRPr="009C06D4" w:rsidRDefault="00FA605A" w:rsidP="00F95E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852" w:type="dxa"/>
          </w:tcPr>
          <w:p w:rsidR="00FA605A" w:rsidRPr="009C06D4" w:rsidRDefault="00FA605A" w:rsidP="00F95E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Гончарова К.П</w:t>
            </w:r>
          </w:p>
        </w:tc>
        <w:tc>
          <w:tcPr>
            <w:tcW w:w="3569" w:type="dxa"/>
          </w:tcPr>
          <w:p w:rsidR="00FA605A" w:rsidRPr="009C06D4" w:rsidRDefault="00FA605A" w:rsidP="00F95EE0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9C06D4">
              <w:rPr>
                <w:rFonts w:ascii="Times New Roman" w:hAnsi="Times New Roman"/>
              </w:rPr>
              <w:t xml:space="preserve">»Организация повторения учебного  материала при подготовке учащихся  к </w:t>
            </w:r>
            <w:r>
              <w:rPr>
                <w:rFonts w:ascii="Times New Roman" w:hAnsi="Times New Roman"/>
              </w:rPr>
              <w:t>итоговой аттестации»</w:t>
            </w:r>
          </w:p>
        </w:tc>
        <w:tc>
          <w:tcPr>
            <w:tcW w:w="2788" w:type="dxa"/>
          </w:tcPr>
          <w:p w:rsidR="00FA605A" w:rsidRPr="009C06D4" w:rsidRDefault="00FA605A" w:rsidP="00F95EE0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школьный,2020</w:t>
            </w:r>
            <w:r w:rsidRPr="009C06D4">
              <w:rPr>
                <w:rFonts w:ascii="Times New Roman" w:hAnsi="Times New Roman"/>
              </w:rPr>
              <w:t>г</w:t>
            </w:r>
          </w:p>
        </w:tc>
        <w:tc>
          <w:tcPr>
            <w:tcW w:w="2245" w:type="dxa"/>
          </w:tcPr>
          <w:p w:rsidR="00FA605A" w:rsidRDefault="00FA605A" w:rsidP="00F95EE0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Выступление</w:t>
            </w:r>
            <w:r>
              <w:rPr>
                <w:rFonts w:ascii="Times New Roman" w:hAnsi="Times New Roman"/>
              </w:rPr>
              <w:t>, открытый урок</w:t>
            </w:r>
          </w:p>
          <w:p w:rsidR="00FA605A" w:rsidRPr="009C06D4" w:rsidRDefault="00FA605A" w:rsidP="00F95EE0">
            <w:pPr>
              <w:spacing w:after="0"/>
              <w:rPr>
                <w:rFonts w:ascii="Times New Roman" w:hAnsi="Times New Roman"/>
              </w:rPr>
            </w:pPr>
          </w:p>
        </w:tc>
      </w:tr>
    </w:tbl>
    <w:p w:rsidR="00FA605A" w:rsidRDefault="00FA605A" w:rsidP="0010189B">
      <w:pPr>
        <w:tabs>
          <w:tab w:val="left" w:pos="1170"/>
        </w:tabs>
        <w:spacing w:line="240" w:lineRule="auto"/>
        <w:rPr>
          <w:rFonts w:ascii="Times New Roman" w:hAnsi="Times New Roman"/>
        </w:rPr>
      </w:pPr>
    </w:p>
    <w:p w:rsidR="00FA605A" w:rsidRPr="0090188D" w:rsidRDefault="00FA605A" w:rsidP="0010189B">
      <w:pPr>
        <w:tabs>
          <w:tab w:val="left" w:pos="1170"/>
        </w:tabs>
        <w:spacing w:line="240" w:lineRule="auto"/>
        <w:rPr>
          <w:rFonts w:ascii="Times New Roman" w:hAnsi="Times New Roman"/>
        </w:rPr>
      </w:pPr>
      <w:r w:rsidRPr="00E61040">
        <w:rPr>
          <w:rFonts w:ascii="Times New Roman" w:hAnsi="Times New Roman"/>
        </w:rPr>
        <w:t>В целях распространения своего  педагогического опыта учител</w:t>
      </w:r>
      <w:r>
        <w:rPr>
          <w:rFonts w:ascii="Times New Roman" w:hAnsi="Times New Roman"/>
        </w:rPr>
        <w:t>я выступали на различных</w:t>
      </w:r>
      <w:r w:rsidRPr="00E61040">
        <w:rPr>
          <w:rFonts w:ascii="Times New Roman" w:hAnsi="Times New Roman"/>
        </w:rPr>
        <w:t xml:space="preserve"> уровнях:</w:t>
      </w:r>
      <w:r>
        <w:rPr>
          <w:rFonts w:ascii="Times New Roman" w:hAnsi="Times New Roman"/>
        </w:rPr>
        <w:t xml:space="preserve"> </w:t>
      </w:r>
      <w:r w:rsidRPr="00E61040">
        <w:rPr>
          <w:rFonts w:ascii="Times New Roman" w:hAnsi="Times New Roman"/>
        </w:rPr>
        <w:t>школьном, муниципальном, республиканском.</w:t>
      </w:r>
      <w:r w:rsidRPr="009C06D4">
        <w:rPr>
          <w:rFonts w:ascii="Times New Roman" w:hAnsi="Times New Roman"/>
          <w:color w:val="000000"/>
          <w:shd w:val="clear" w:color="auto" w:fill="FFFFFF"/>
        </w:rPr>
        <w:t xml:space="preserve"> В течение года проведены семинары-практикумы для  учителей гуманитар</w:t>
      </w:r>
      <w:r>
        <w:rPr>
          <w:rFonts w:ascii="Times New Roman" w:hAnsi="Times New Roman"/>
          <w:color w:val="000000"/>
          <w:shd w:val="clear" w:color="auto" w:fill="FFFFFF"/>
        </w:rPr>
        <w:t>ного цикла по  темам: «Развитие УДД учащихся</w:t>
      </w:r>
      <w:r w:rsidRPr="009C06D4">
        <w:rPr>
          <w:rFonts w:ascii="Times New Roman" w:hAnsi="Times New Roman"/>
          <w:color w:val="000000"/>
          <w:shd w:val="clear" w:color="auto" w:fill="FFFFFF"/>
        </w:rPr>
        <w:t xml:space="preserve"> на уроках г</w:t>
      </w:r>
      <w:r>
        <w:rPr>
          <w:rFonts w:ascii="Times New Roman" w:hAnsi="Times New Roman"/>
          <w:color w:val="000000"/>
          <w:shd w:val="clear" w:color="auto" w:fill="FFFFFF"/>
        </w:rPr>
        <w:t>уманитарного цикла» (октябрь,2019</w:t>
      </w:r>
      <w:r w:rsidRPr="009C06D4">
        <w:rPr>
          <w:rFonts w:ascii="Times New Roman" w:hAnsi="Times New Roman"/>
          <w:color w:val="000000"/>
          <w:shd w:val="clear" w:color="auto" w:fill="FFFFFF"/>
        </w:rPr>
        <w:t>г);</w:t>
      </w:r>
      <w:r w:rsidRPr="009C06D4">
        <w:rPr>
          <w:rFonts w:ascii="Times New Roman" w:hAnsi="Times New Roman"/>
        </w:rPr>
        <w:t xml:space="preserve"> »Организация повторения учебного  материала при подготовке учащихся  к </w:t>
      </w:r>
      <w:r>
        <w:rPr>
          <w:rFonts w:ascii="Times New Roman" w:hAnsi="Times New Roman"/>
        </w:rPr>
        <w:t>итоговой аттестации» (март, 2020</w:t>
      </w:r>
      <w:r w:rsidRPr="009C06D4">
        <w:rPr>
          <w:rFonts w:ascii="Times New Roman" w:hAnsi="Times New Roman"/>
        </w:rPr>
        <w:t xml:space="preserve">г). Был  проведён круглый стол на тему </w:t>
      </w:r>
      <w:r w:rsidRPr="00FA58FD">
        <w:rPr>
          <w:rFonts w:ascii="Times New Roman" w:hAnsi="Times New Roman"/>
          <w:b/>
          <w:sz w:val="24"/>
          <w:szCs w:val="24"/>
        </w:rPr>
        <w:t>«</w:t>
      </w:r>
      <w:r w:rsidRPr="0000224C">
        <w:rPr>
          <w:rFonts w:ascii="Times New Roman" w:hAnsi="Times New Roman"/>
          <w:bCs/>
          <w:sz w:val="24"/>
          <w:szCs w:val="24"/>
        </w:rPr>
        <w:t>Реализация ФГОС ООО в учебном процессе</w:t>
      </w:r>
      <w:r w:rsidRPr="00FA58FD">
        <w:rPr>
          <w:rFonts w:ascii="Times New Roman" w:hAnsi="Times New Roman"/>
          <w:b/>
          <w:bCs/>
          <w:sz w:val="24"/>
          <w:szCs w:val="24"/>
        </w:rPr>
        <w:t>»</w:t>
      </w:r>
      <w:r>
        <w:rPr>
          <w:rFonts w:ascii="Times New Roman" w:hAnsi="Times New Roman"/>
        </w:rPr>
        <w:t xml:space="preserve"> (декабрь,2019</w:t>
      </w:r>
      <w:r w:rsidRPr="009C06D4">
        <w:rPr>
          <w:rFonts w:ascii="Times New Roman" w:hAnsi="Times New Roman"/>
        </w:rPr>
        <w:t xml:space="preserve">г). </w:t>
      </w:r>
      <w:r>
        <w:rPr>
          <w:rFonts w:ascii="Times New Roman" w:hAnsi="Times New Roman"/>
        </w:rPr>
        <w:t xml:space="preserve">Учителями </w:t>
      </w:r>
      <w:r w:rsidRPr="009C06D4">
        <w:rPr>
          <w:rFonts w:ascii="Times New Roman" w:hAnsi="Times New Roman"/>
        </w:rPr>
        <w:t>Ильясовой Е.П</w:t>
      </w:r>
      <w:r>
        <w:rPr>
          <w:rFonts w:ascii="Times New Roman" w:hAnsi="Times New Roman"/>
        </w:rPr>
        <w:t xml:space="preserve">, Шигабудиновой Д.Ф </w:t>
      </w:r>
      <w:r w:rsidRPr="009C06D4">
        <w:rPr>
          <w:rFonts w:ascii="Times New Roman" w:hAnsi="Times New Roman"/>
        </w:rPr>
        <w:t xml:space="preserve"> проведен</w:t>
      </w:r>
      <w:r>
        <w:rPr>
          <w:rFonts w:ascii="Times New Roman" w:hAnsi="Times New Roman"/>
        </w:rPr>
        <w:t>ы открытые</w:t>
      </w:r>
      <w:r w:rsidRPr="009C06D4">
        <w:rPr>
          <w:rFonts w:ascii="Times New Roman" w:hAnsi="Times New Roman"/>
        </w:rPr>
        <w:t xml:space="preserve">  урок</w:t>
      </w:r>
      <w:r>
        <w:rPr>
          <w:rFonts w:ascii="Times New Roman" w:hAnsi="Times New Roman"/>
        </w:rPr>
        <w:t xml:space="preserve">и в 7Б,9 классах(в дистанционной форме, апрель-май,2020г) по темам «Разряды частиц», </w:t>
      </w:r>
      <w:r w:rsidRPr="009C06D4">
        <w:rPr>
          <w:rFonts w:ascii="Times New Roman" w:hAnsi="Times New Roman"/>
        </w:rPr>
        <w:t xml:space="preserve"> «</w:t>
      </w:r>
      <w:r>
        <w:rPr>
          <w:rFonts w:ascii="Times New Roman" w:hAnsi="Times New Roman"/>
        </w:rPr>
        <w:t>Знаки препинания в предложениях с однородными членами предложения»</w:t>
      </w:r>
      <w:r w:rsidRPr="009C06D4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 </w:t>
      </w:r>
      <w:r w:rsidRPr="0090188D">
        <w:rPr>
          <w:rFonts w:ascii="Times New Roman" w:hAnsi="Times New Roman"/>
        </w:rPr>
        <w:t xml:space="preserve">Такая работа способствует  повышению  уровня квалификации и   профессионального мастерства педагогов. </w:t>
      </w:r>
    </w:p>
    <w:p w:rsidR="00FA605A" w:rsidRDefault="00FA605A" w:rsidP="007418CD">
      <w:pPr>
        <w:rPr>
          <w:rFonts w:ascii="Times New Roman" w:hAnsi="Times New Roman"/>
          <w:b/>
        </w:rPr>
      </w:pPr>
    </w:p>
    <w:p w:rsidR="00FA605A" w:rsidRPr="009C06D4" w:rsidRDefault="00FA605A" w:rsidP="007418CD">
      <w:pPr>
        <w:rPr>
          <w:rFonts w:ascii="Times New Roman" w:hAnsi="Times New Roman"/>
          <w:color w:val="000000"/>
          <w:shd w:val="clear" w:color="auto" w:fill="FFFFFF"/>
        </w:rPr>
      </w:pPr>
      <w:r>
        <w:rPr>
          <w:rFonts w:ascii="Times New Roman" w:hAnsi="Times New Roman"/>
          <w:b/>
        </w:rPr>
        <w:t>13</w:t>
      </w:r>
      <w:r w:rsidRPr="009C06D4">
        <w:rPr>
          <w:rFonts w:ascii="Times New Roman" w:hAnsi="Times New Roman"/>
          <w:b/>
        </w:rPr>
        <w:t>. Использование материально-технической базы учебных кабинетов</w:t>
      </w:r>
      <w:r>
        <w:rPr>
          <w:rFonts w:ascii="Times New Roman" w:hAnsi="Times New Roman"/>
          <w:b/>
        </w:rPr>
        <w:t>.</w:t>
      </w:r>
    </w:p>
    <w:p w:rsidR="00FA605A" w:rsidRPr="009C06D4" w:rsidRDefault="00FA605A" w:rsidP="00345B8D">
      <w:pPr>
        <w:spacing w:after="0" w:line="240" w:lineRule="auto"/>
        <w:rPr>
          <w:rFonts w:ascii="Times New Roman" w:hAnsi="Times New Roman"/>
          <w:i/>
        </w:rPr>
      </w:pPr>
      <w:r w:rsidRPr="003A06ED">
        <w:rPr>
          <w:rFonts w:ascii="Times New Roman" w:hAnsi="Times New Roman"/>
          <w:color w:val="000000"/>
          <w:shd w:val="clear" w:color="auto" w:fill="FFFFFF"/>
        </w:rPr>
        <w:t>Большую роль в работе учителя играет кабинет, имеющий учебно-методическую базу. В МО учителей русского языка и литературы каждый учитель имеет отдельный кабинет, в котором созданы все условия для организации полноценного образовательного процесса. В каждом кабинете имеется паспорт, в котором указано развитие его материально-технической базы.</w:t>
      </w:r>
      <w:r>
        <w:rPr>
          <w:rFonts w:ascii="Times New Roman" w:hAnsi="Times New Roman"/>
          <w:color w:val="000000"/>
          <w:shd w:val="clear" w:color="auto" w:fill="FFFFFF"/>
        </w:rPr>
        <w:t xml:space="preserve"> </w:t>
      </w:r>
      <w:r w:rsidRPr="003A06ED">
        <w:rPr>
          <w:rFonts w:ascii="Times New Roman" w:hAnsi="Times New Roman"/>
        </w:rPr>
        <w:t>В 2019</w:t>
      </w:r>
      <w:r>
        <w:rPr>
          <w:rFonts w:ascii="Times New Roman" w:hAnsi="Times New Roman"/>
        </w:rPr>
        <w:t>-2020</w:t>
      </w:r>
      <w:r w:rsidRPr="009C06D4">
        <w:rPr>
          <w:rFonts w:ascii="Times New Roman" w:hAnsi="Times New Roman"/>
        </w:rPr>
        <w:t xml:space="preserve"> учебном году учителя ШМО продолжили работу над совершенствованием кабинетной системы, пополнением творческой лаборатории. </w:t>
      </w:r>
      <w:r>
        <w:rPr>
          <w:rFonts w:ascii="Times New Roman" w:hAnsi="Times New Roman"/>
          <w:bCs/>
          <w:shd w:val="clear" w:color="auto" w:fill="FFFFFF"/>
        </w:rPr>
        <w:t>Пополнился</w:t>
      </w:r>
      <w:r w:rsidRPr="009C06D4">
        <w:rPr>
          <w:rFonts w:ascii="Times New Roman" w:hAnsi="Times New Roman"/>
          <w:bCs/>
          <w:shd w:val="clear" w:color="auto" w:fill="FFFFFF"/>
        </w:rPr>
        <w:t xml:space="preserve"> банк данных СD, DVD, аудио и видео кассет по всем предметам школьной программы. Кабинеты переоборудованы в соответствии с  современными требованиями, оснащены компьютерами, системами проектной демонстрационной работы, а также необходимыми средствами для интернет - деятельности. Все это помогает учителям, оказывает положительное воздействие на организацию учебных и внеклассных мероприятий, результативность обученности учащихся.</w:t>
      </w:r>
      <w:r w:rsidRPr="009C06D4">
        <w:rPr>
          <w:rFonts w:ascii="Times New Roman" w:hAnsi="Times New Roman"/>
        </w:rPr>
        <w:t xml:space="preserve"> Во всех учебных кабинетах  имеется необходимый материал для работы: дидактический материал, иллюстративный материал, тесты для индивидуальной работы, словари (толковые,  орфографические, лингвистические, фразеологические и др.), хрестоматии, справочники. </w:t>
      </w:r>
      <w:r>
        <w:rPr>
          <w:rFonts w:ascii="OpenSans" w:hAnsi="OpenSans"/>
          <w:color w:val="000000"/>
          <w:sz w:val="21"/>
          <w:szCs w:val="21"/>
          <w:shd w:val="clear" w:color="auto" w:fill="FFFFFF"/>
        </w:rPr>
        <w:t>В следующем учебном году необходимо продолжить активную работу по развитию учебно-методической базы кабинетов.</w:t>
      </w:r>
    </w:p>
    <w:p w:rsidR="00FA605A" w:rsidRPr="009C06D4" w:rsidRDefault="00FA605A" w:rsidP="00D06657">
      <w:pPr>
        <w:spacing w:after="0" w:line="240" w:lineRule="auto"/>
        <w:jc w:val="both"/>
        <w:rPr>
          <w:rFonts w:ascii="Times New Roman" w:hAnsi="Times New Roman"/>
        </w:rPr>
      </w:pPr>
      <w:r w:rsidRPr="009C06D4">
        <w:rPr>
          <w:rFonts w:ascii="Times New Roman" w:hAnsi="Times New Roman"/>
        </w:rPr>
        <w:t xml:space="preserve"> </w:t>
      </w:r>
    </w:p>
    <w:p w:rsidR="00FA605A" w:rsidRDefault="00FA605A" w:rsidP="0038358F">
      <w:pPr>
        <w:rPr>
          <w:rFonts w:ascii="Times New Roman" w:hAnsi="Times New Roman"/>
          <w:b/>
        </w:rPr>
      </w:pPr>
      <w:r w:rsidRPr="009C06D4">
        <w:rPr>
          <w:rFonts w:ascii="Times New Roman" w:hAnsi="Times New Roman"/>
          <w:b/>
        </w:rPr>
        <w:t xml:space="preserve"> </w:t>
      </w:r>
    </w:p>
    <w:p w:rsidR="00FA605A" w:rsidRDefault="00FA605A" w:rsidP="0038358F">
      <w:pPr>
        <w:rPr>
          <w:rFonts w:ascii="Times New Roman" w:hAnsi="Times New Roman"/>
          <w:b/>
        </w:rPr>
      </w:pPr>
    </w:p>
    <w:p w:rsidR="00FA605A" w:rsidRPr="009C06D4" w:rsidRDefault="00FA605A" w:rsidP="0038358F">
      <w:pPr>
        <w:rPr>
          <w:rFonts w:ascii="Times New Roman" w:hAnsi="Times New Roman"/>
          <w:lang w:eastAsia="en-US"/>
        </w:rPr>
      </w:pPr>
      <w:r w:rsidRPr="009C06D4">
        <w:rPr>
          <w:rFonts w:ascii="Times New Roman" w:hAnsi="Times New Roman"/>
          <w:b/>
        </w:rPr>
        <w:t>Выводы:</w:t>
      </w:r>
    </w:p>
    <w:p w:rsidR="00FA605A" w:rsidRPr="00FE4B0A" w:rsidRDefault="00FA605A" w:rsidP="0038358F">
      <w:pPr>
        <w:spacing w:after="0"/>
        <w:jc w:val="both"/>
        <w:rPr>
          <w:rStyle w:val="c3"/>
          <w:rFonts w:ascii="Times New Roman" w:hAnsi="Times New Roman"/>
        </w:rPr>
      </w:pPr>
      <w:r w:rsidRPr="00FE4B0A">
        <w:rPr>
          <w:rStyle w:val="c3"/>
          <w:rFonts w:ascii="Times New Roman" w:hAnsi="Times New Roman"/>
        </w:rPr>
        <w:t xml:space="preserve">Проанализировав состояние работы методического объединения учителей гуманитарного цикла   </w:t>
      </w:r>
    </w:p>
    <w:p w:rsidR="00FA605A" w:rsidRPr="00FE4B0A" w:rsidRDefault="00FA605A" w:rsidP="0038358F">
      <w:pPr>
        <w:spacing w:after="0"/>
        <w:jc w:val="both"/>
        <w:rPr>
          <w:rFonts w:ascii="Times New Roman" w:hAnsi="Times New Roman"/>
          <w:b/>
          <w:i/>
        </w:rPr>
      </w:pPr>
      <w:r w:rsidRPr="00FE4B0A">
        <w:rPr>
          <w:rStyle w:val="c3"/>
          <w:rFonts w:ascii="Times New Roman" w:hAnsi="Times New Roman"/>
        </w:rPr>
        <w:t xml:space="preserve">за 2019-2020 учебный год, можно сделать следующий </w:t>
      </w:r>
      <w:r w:rsidRPr="00FE4B0A">
        <w:rPr>
          <w:rStyle w:val="c3"/>
          <w:rFonts w:ascii="Times New Roman" w:hAnsi="Times New Roman"/>
          <w:b/>
        </w:rPr>
        <w:t>вывод:</w:t>
      </w:r>
    </w:p>
    <w:p w:rsidR="00FA605A" w:rsidRPr="00FE4B0A" w:rsidRDefault="00FA605A" w:rsidP="00365A2F">
      <w:pPr>
        <w:spacing w:before="100" w:beforeAutospacing="1" w:after="100" w:afterAutospacing="1"/>
        <w:rPr>
          <w:rStyle w:val="c3"/>
          <w:rFonts w:ascii="Times New Roman" w:hAnsi="Times New Roman"/>
          <w:b/>
        </w:rPr>
      </w:pPr>
      <w:r w:rsidRPr="00FE4B0A">
        <w:rPr>
          <w:rStyle w:val="c3"/>
          <w:rFonts w:ascii="Times New Roman" w:hAnsi="Times New Roman"/>
        </w:rPr>
        <w:t xml:space="preserve">Работу учителей гуманитарного цикла   за 2019-2020 учебный год  признать </w:t>
      </w:r>
      <w:r w:rsidRPr="00FE4B0A">
        <w:rPr>
          <w:rStyle w:val="c3"/>
          <w:rFonts w:ascii="Times New Roman" w:hAnsi="Times New Roman"/>
          <w:b/>
        </w:rPr>
        <w:t>удовлетворительной.</w:t>
      </w:r>
    </w:p>
    <w:p w:rsidR="00FA605A" w:rsidRPr="00FE4B0A" w:rsidRDefault="00FA605A" w:rsidP="00116FB2">
      <w:pPr>
        <w:tabs>
          <w:tab w:val="left" w:pos="1530"/>
        </w:tabs>
        <w:rPr>
          <w:rFonts w:ascii="Times New Roman" w:hAnsi="Times New Roman"/>
        </w:rPr>
      </w:pPr>
      <w:r w:rsidRPr="00FE4B0A">
        <w:rPr>
          <w:rFonts w:ascii="Times New Roman" w:hAnsi="Times New Roman"/>
        </w:rPr>
        <w:t xml:space="preserve">Но в работе ШМО гуманитарного цикла существуют недостатки: </w:t>
      </w:r>
    </w:p>
    <w:p w:rsidR="00FA605A" w:rsidRPr="00FE4B0A" w:rsidRDefault="00FA605A" w:rsidP="00FE3143">
      <w:pPr>
        <w:pStyle w:val="c4"/>
        <w:spacing w:before="0" w:beforeAutospacing="0" w:after="0" w:afterAutospacing="0" w:line="270" w:lineRule="atLeast"/>
        <w:rPr>
          <w:sz w:val="22"/>
          <w:szCs w:val="22"/>
        </w:rPr>
      </w:pPr>
      <w:r w:rsidRPr="00FE4B0A">
        <w:rPr>
          <w:sz w:val="22"/>
          <w:szCs w:val="22"/>
        </w:rPr>
        <w:t>-</w:t>
      </w:r>
      <w:r w:rsidRPr="00FE4B0A">
        <w:rPr>
          <w:rStyle w:val="c3"/>
          <w:bCs/>
          <w:sz w:val="22"/>
          <w:szCs w:val="22"/>
        </w:rPr>
        <w:t xml:space="preserve">недостаточно  </w:t>
      </w:r>
      <w:r w:rsidRPr="00FE4B0A">
        <w:rPr>
          <w:color w:val="000000"/>
          <w:sz w:val="22"/>
          <w:szCs w:val="22"/>
        </w:rPr>
        <w:t>ведётся работа над формированием общеучебных умений и навыков учащихся, предметных компетенций;</w:t>
      </w:r>
    </w:p>
    <w:p w:rsidR="00FA605A" w:rsidRPr="00FE4B0A" w:rsidRDefault="00FA605A" w:rsidP="00FE3143">
      <w:pPr>
        <w:pStyle w:val="c1"/>
        <w:spacing w:after="0" w:afterAutospacing="0"/>
        <w:rPr>
          <w:sz w:val="22"/>
          <w:szCs w:val="22"/>
        </w:rPr>
      </w:pPr>
      <w:r w:rsidRPr="00FE4B0A">
        <w:rPr>
          <w:sz w:val="22"/>
          <w:szCs w:val="22"/>
        </w:rPr>
        <w:t xml:space="preserve">-не в системе  организована  </w:t>
      </w:r>
      <w:r w:rsidRPr="00FE4B0A">
        <w:rPr>
          <w:sz w:val="22"/>
          <w:szCs w:val="22"/>
          <w:shd w:val="clear" w:color="auto" w:fill="FFFFFF"/>
        </w:rPr>
        <w:t xml:space="preserve">исследовательская работа </w:t>
      </w:r>
      <w:r w:rsidRPr="00FE4B0A">
        <w:rPr>
          <w:sz w:val="22"/>
          <w:szCs w:val="22"/>
        </w:rPr>
        <w:t>с учащимися как на уроке, так и  во внеурочное время;</w:t>
      </w:r>
    </w:p>
    <w:p w:rsidR="00FA605A" w:rsidRPr="00FE4B0A" w:rsidRDefault="00FA605A" w:rsidP="00EC048B">
      <w:pPr>
        <w:pStyle w:val="c1"/>
        <w:spacing w:after="0" w:afterAutospacing="0"/>
        <w:jc w:val="both"/>
        <w:rPr>
          <w:rStyle w:val="c3"/>
          <w:bCs/>
          <w:sz w:val="22"/>
          <w:szCs w:val="22"/>
        </w:rPr>
      </w:pPr>
      <w:r w:rsidRPr="00FE4B0A">
        <w:rPr>
          <w:sz w:val="22"/>
          <w:szCs w:val="22"/>
        </w:rPr>
        <w:t xml:space="preserve">- </w:t>
      </w:r>
      <w:r w:rsidRPr="00FE4B0A">
        <w:rPr>
          <w:rStyle w:val="c3"/>
          <w:bCs/>
          <w:sz w:val="22"/>
          <w:szCs w:val="22"/>
        </w:rPr>
        <w:t>применение однообразных форм</w:t>
      </w:r>
      <w:r w:rsidRPr="00FE4B0A">
        <w:rPr>
          <w:sz w:val="22"/>
          <w:szCs w:val="22"/>
        </w:rPr>
        <w:t xml:space="preserve">  работы с  одарёнными учащимися.  </w:t>
      </w:r>
    </w:p>
    <w:p w:rsidR="00FA605A" w:rsidRPr="00FE4B0A" w:rsidRDefault="00FA605A" w:rsidP="00EC048B">
      <w:pPr>
        <w:pStyle w:val="c1"/>
        <w:spacing w:before="0" w:beforeAutospacing="0" w:after="0" w:afterAutospacing="0" w:line="270" w:lineRule="atLeast"/>
        <w:jc w:val="both"/>
        <w:rPr>
          <w:sz w:val="22"/>
          <w:szCs w:val="22"/>
        </w:rPr>
      </w:pPr>
    </w:p>
    <w:p w:rsidR="00FA605A" w:rsidRPr="00FE4B0A" w:rsidRDefault="00FA605A" w:rsidP="00FE3143">
      <w:pPr>
        <w:pStyle w:val="c1"/>
        <w:spacing w:after="0" w:afterAutospacing="0"/>
        <w:rPr>
          <w:rStyle w:val="c3"/>
          <w:bCs/>
          <w:sz w:val="22"/>
          <w:szCs w:val="22"/>
        </w:rPr>
      </w:pPr>
    </w:p>
    <w:p w:rsidR="00FA605A" w:rsidRPr="009C06D4" w:rsidRDefault="00FA605A" w:rsidP="00116FB2">
      <w:pPr>
        <w:tabs>
          <w:tab w:val="left" w:pos="1530"/>
        </w:tabs>
        <w:rPr>
          <w:rFonts w:ascii="Times New Roman" w:hAnsi="Times New Roman"/>
        </w:rPr>
      </w:pPr>
    </w:p>
    <w:p w:rsidR="00FA605A" w:rsidRDefault="00FA605A" w:rsidP="006D3E9F">
      <w:pPr>
        <w:pStyle w:val="c1"/>
        <w:spacing w:before="0" w:beforeAutospacing="0" w:after="0" w:afterAutospacing="0" w:line="270" w:lineRule="atLeast"/>
        <w:jc w:val="both"/>
        <w:rPr>
          <w:b/>
        </w:rPr>
      </w:pPr>
      <w:r>
        <w:rPr>
          <w:sz w:val="22"/>
          <w:szCs w:val="22"/>
        </w:rPr>
        <w:t xml:space="preserve"> </w:t>
      </w:r>
      <w:r w:rsidRPr="009C06D4">
        <w:t xml:space="preserve"> </w:t>
      </w:r>
      <w:r w:rsidRPr="006D3E9F">
        <w:rPr>
          <w:b/>
        </w:rPr>
        <w:t>Задачи на следующий учебный год:</w:t>
      </w:r>
    </w:p>
    <w:p w:rsidR="00FA605A" w:rsidRPr="006D3E9F" w:rsidRDefault="00FA605A" w:rsidP="006D3E9F">
      <w:pPr>
        <w:pStyle w:val="c1"/>
        <w:spacing w:before="0" w:beforeAutospacing="0" w:after="0" w:afterAutospacing="0" w:line="270" w:lineRule="atLeast"/>
        <w:jc w:val="both"/>
        <w:rPr>
          <w:b/>
          <w:sz w:val="22"/>
          <w:szCs w:val="22"/>
        </w:rPr>
      </w:pPr>
    </w:p>
    <w:p w:rsidR="00FA605A" w:rsidRPr="009C06D4" w:rsidRDefault="00FA605A" w:rsidP="009530BD">
      <w:pPr>
        <w:pStyle w:val="c4"/>
        <w:spacing w:before="0" w:beforeAutospacing="0" w:after="0" w:afterAutospacing="0" w:line="270" w:lineRule="atLeast"/>
        <w:rPr>
          <w:rStyle w:val="c3"/>
          <w:b/>
          <w:bCs/>
          <w:sz w:val="22"/>
          <w:szCs w:val="22"/>
        </w:rPr>
      </w:pPr>
      <w:r w:rsidRPr="009C06D4">
        <w:rPr>
          <w:rStyle w:val="c3"/>
          <w:bCs/>
          <w:sz w:val="22"/>
          <w:szCs w:val="22"/>
        </w:rPr>
        <w:t>Исх</w:t>
      </w:r>
      <w:r>
        <w:rPr>
          <w:rStyle w:val="c3"/>
          <w:bCs/>
          <w:sz w:val="22"/>
          <w:szCs w:val="22"/>
        </w:rPr>
        <w:t>одя из вышесказанного,  на  2020</w:t>
      </w:r>
      <w:r w:rsidRPr="009C06D4">
        <w:rPr>
          <w:rStyle w:val="c3"/>
          <w:bCs/>
          <w:sz w:val="22"/>
          <w:szCs w:val="22"/>
        </w:rPr>
        <w:t>-20</w:t>
      </w:r>
      <w:r>
        <w:rPr>
          <w:rStyle w:val="c3"/>
          <w:bCs/>
          <w:sz w:val="22"/>
          <w:szCs w:val="22"/>
        </w:rPr>
        <w:t>21</w:t>
      </w:r>
      <w:r w:rsidRPr="009C06D4">
        <w:rPr>
          <w:rStyle w:val="c3"/>
          <w:bCs/>
          <w:sz w:val="22"/>
          <w:szCs w:val="22"/>
        </w:rPr>
        <w:t>учебный год  перед членами ШМО поставлены следующие</w:t>
      </w:r>
      <w:r w:rsidRPr="009C06D4">
        <w:rPr>
          <w:rStyle w:val="c3"/>
          <w:b/>
          <w:bCs/>
          <w:sz w:val="22"/>
          <w:szCs w:val="22"/>
        </w:rPr>
        <w:t xml:space="preserve"> задачи:</w:t>
      </w:r>
    </w:p>
    <w:p w:rsidR="00FA605A" w:rsidRPr="009C06D4" w:rsidRDefault="00FA605A" w:rsidP="009530BD">
      <w:pPr>
        <w:pStyle w:val="c4"/>
        <w:spacing w:before="0" w:beforeAutospacing="0" w:after="0" w:afterAutospacing="0" w:line="270" w:lineRule="atLeast"/>
        <w:rPr>
          <w:rStyle w:val="c3"/>
          <w:b/>
          <w:bCs/>
          <w:sz w:val="22"/>
          <w:szCs w:val="22"/>
        </w:rPr>
      </w:pPr>
    </w:p>
    <w:p w:rsidR="00FA605A" w:rsidRPr="00F20BFD" w:rsidRDefault="00FA605A" w:rsidP="00F20BFD">
      <w:pPr>
        <w:pStyle w:val="c4"/>
        <w:spacing w:before="0" w:beforeAutospacing="0" w:after="0" w:afterAutospacing="0" w:line="270" w:lineRule="atLeast"/>
        <w:rPr>
          <w:sz w:val="22"/>
          <w:szCs w:val="22"/>
        </w:rPr>
      </w:pPr>
      <w:r w:rsidRPr="00F20BFD">
        <w:rPr>
          <w:rStyle w:val="c3"/>
          <w:bCs/>
          <w:sz w:val="22"/>
          <w:szCs w:val="22"/>
        </w:rPr>
        <w:t xml:space="preserve"> </w:t>
      </w:r>
      <w:r w:rsidRPr="00F20BFD">
        <w:rPr>
          <w:sz w:val="22"/>
          <w:szCs w:val="22"/>
        </w:rPr>
        <w:t xml:space="preserve">1. Продолжить работу по повышению уровня квалификации и педагогического мастерства  посредством использования  в своей работе новаторского опыта учителей русского языка и литературы как муниципального, так и республиканского, всероссийского уровней  в целях успешной реализации </w:t>
      </w:r>
    </w:p>
    <w:p w:rsidR="00FA605A" w:rsidRPr="00F20BFD" w:rsidRDefault="00FA605A" w:rsidP="00F20BFD">
      <w:pPr>
        <w:pStyle w:val="c4"/>
        <w:spacing w:before="0" w:beforeAutospacing="0" w:after="0" w:afterAutospacing="0" w:line="270" w:lineRule="atLeast"/>
        <w:rPr>
          <w:color w:val="222222"/>
          <w:sz w:val="22"/>
          <w:szCs w:val="22"/>
        </w:rPr>
      </w:pPr>
      <w:r w:rsidRPr="00F20BFD">
        <w:rPr>
          <w:sz w:val="22"/>
          <w:szCs w:val="22"/>
        </w:rPr>
        <w:t>ФГОС ООО.</w:t>
      </w:r>
      <w:r w:rsidRPr="00F20BFD">
        <w:rPr>
          <w:sz w:val="22"/>
          <w:szCs w:val="22"/>
          <w:shd w:val="clear" w:color="auto" w:fill="FFFFFF"/>
        </w:rPr>
        <w:t xml:space="preserve">  </w:t>
      </w:r>
      <w:r w:rsidRPr="00F20BFD">
        <w:rPr>
          <w:sz w:val="22"/>
          <w:szCs w:val="22"/>
        </w:rPr>
        <w:t xml:space="preserve">  </w:t>
      </w:r>
    </w:p>
    <w:p w:rsidR="00FA605A" w:rsidRPr="00F20BFD" w:rsidRDefault="00FA605A" w:rsidP="00F20BFD">
      <w:pPr>
        <w:shd w:val="clear" w:color="auto" w:fill="FFFFFF"/>
        <w:spacing w:after="100" w:afterAutospacing="1" w:line="384" w:lineRule="atLeast"/>
        <w:rPr>
          <w:rFonts w:ascii="Times New Roman" w:hAnsi="Times New Roman"/>
          <w:color w:val="222222"/>
        </w:rPr>
      </w:pPr>
      <w:r w:rsidRPr="00F20BFD">
        <w:rPr>
          <w:rFonts w:ascii="Times New Roman" w:hAnsi="Times New Roman"/>
        </w:rPr>
        <w:t>2.</w:t>
      </w:r>
      <w:r w:rsidRPr="00F20BFD">
        <w:rPr>
          <w:rFonts w:ascii="Times New Roman" w:hAnsi="Times New Roman"/>
          <w:b/>
        </w:rPr>
        <w:t xml:space="preserve"> </w:t>
      </w:r>
      <w:r w:rsidRPr="00F20BFD">
        <w:rPr>
          <w:rFonts w:ascii="Times New Roman" w:hAnsi="Times New Roman"/>
          <w:color w:val="000000"/>
        </w:rPr>
        <w:t xml:space="preserve">Работать над формированием общеучебных умений и навыков учащихся, предметных компетенций, </w:t>
      </w:r>
      <w:r w:rsidRPr="00F20BFD">
        <w:rPr>
          <w:rFonts w:ascii="Times New Roman" w:hAnsi="Times New Roman"/>
          <w:color w:val="000000"/>
          <w:shd w:val="clear" w:color="auto" w:fill="FFFFFF"/>
        </w:rPr>
        <w:t>самостоятельности в самообразовании и саморазвитии.</w:t>
      </w:r>
    </w:p>
    <w:p w:rsidR="00FA605A" w:rsidRPr="00F20BFD" w:rsidRDefault="00FA605A" w:rsidP="00F20BFD">
      <w:pPr>
        <w:pStyle w:val="c4"/>
        <w:spacing w:before="0" w:beforeAutospacing="0" w:after="0" w:afterAutospacing="0" w:line="270" w:lineRule="atLeast"/>
        <w:rPr>
          <w:color w:val="222222"/>
          <w:sz w:val="22"/>
          <w:szCs w:val="22"/>
        </w:rPr>
      </w:pPr>
      <w:r w:rsidRPr="00F20BFD">
        <w:rPr>
          <w:sz w:val="22"/>
          <w:szCs w:val="22"/>
        </w:rPr>
        <w:t>3.</w:t>
      </w:r>
      <w:r w:rsidRPr="00F20BFD">
        <w:rPr>
          <w:sz w:val="22"/>
          <w:szCs w:val="22"/>
          <w:shd w:val="clear" w:color="auto" w:fill="FFFFFF"/>
        </w:rPr>
        <w:t>Совершенствовать формы  организации исследовательской деятельности, с</w:t>
      </w:r>
      <w:r w:rsidRPr="00F20BFD">
        <w:rPr>
          <w:sz w:val="22"/>
          <w:szCs w:val="22"/>
        </w:rPr>
        <w:t xml:space="preserve">оздавать условия для проявления  творческих способностей одарённых учащихся на уроках и  во внеурочное время.  </w:t>
      </w:r>
      <w:r w:rsidRPr="00F20BFD">
        <w:rPr>
          <w:color w:val="222222"/>
          <w:sz w:val="22"/>
          <w:szCs w:val="22"/>
        </w:rPr>
        <w:t xml:space="preserve"> </w:t>
      </w:r>
    </w:p>
    <w:p w:rsidR="00FA605A" w:rsidRPr="00F20BFD" w:rsidRDefault="00FA605A" w:rsidP="00F20BFD">
      <w:pPr>
        <w:pStyle w:val="c4"/>
        <w:spacing w:before="0" w:beforeAutospacing="0" w:after="0" w:afterAutospacing="0" w:line="270" w:lineRule="atLeast"/>
        <w:rPr>
          <w:color w:val="222222"/>
          <w:sz w:val="22"/>
          <w:szCs w:val="22"/>
        </w:rPr>
      </w:pPr>
    </w:p>
    <w:p w:rsidR="00FA605A" w:rsidRPr="00F20BFD" w:rsidRDefault="00FA605A" w:rsidP="00F20BFD">
      <w:pPr>
        <w:pStyle w:val="c4"/>
        <w:spacing w:before="0" w:beforeAutospacing="0" w:after="0" w:afterAutospacing="0" w:line="270" w:lineRule="atLeast"/>
        <w:rPr>
          <w:color w:val="222222"/>
          <w:sz w:val="22"/>
          <w:szCs w:val="22"/>
        </w:rPr>
      </w:pPr>
    </w:p>
    <w:p w:rsidR="00FA605A" w:rsidRDefault="00FA605A" w:rsidP="00024229">
      <w:pPr>
        <w:pStyle w:val="c4"/>
        <w:spacing w:before="0" w:beforeAutospacing="0" w:after="0" w:afterAutospacing="0" w:line="270" w:lineRule="atLeast"/>
        <w:rPr>
          <w:color w:val="222222"/>
        </w:rPr>
      </w:pPr>
    </w:p>
    <w:p w:rsidR="00FA605A" w:rsidRPr="009C06D4" w:rsidRDefault="00FA605A" w:rsidP="00747AEF">
      <w:p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9C06D4">
        <w:rPr>
          <w:rFonts w:ascii="Times New Roman" w:hAnsi="Times New Roman"/>
        </w:rPr>
        <w:t xml:space="preserve">                                                     Директор МБОУ «СОШ №4:   __________  /Гаврилов Ю.В./</w:t>
      </w:r>
    </w:p>
    <w:p w:rsidR="00FA605A" w:rsidRPr="009C06D4" w:rsidRDefault="00FA605A" w:rsidP="00747AEF">
      <w:pPr>
        <w:spacing w:after="0"/>
        <w:ind w:left="360"/>
        <w:jc w:val="both"/>
        <w:rPr>
          <w:rFonts w:ascii="Times New Roman" w:hAnsi="Times New Roman"/>
        </w:rPr>
      </w:pPr>
    </w:p>
    <w:p w:rsidR="00FA605A" w:rsidRPr="009C06D4" w:rsidRDefault="00FA605A" w:rsidP="00747AEF">
      <w:pPr>
        <w:spacing w:after="0"/>
        <w:ind w:left="360"/>
        <w:jc w:val="both"/>
        <w:rPr>
          <w:rFonts w:ascii="Times New Roman" w:hAnsi="Times New Roman"/>
        </w:rPr>
      </w:pPr>
      <w:r w:rsidRPr="009C06D4">
        <w:rPr>
          <w:rFonts w:ascii="Times New Roman" w:hAnsi="Times New Roman"/>
        </w:rPr>
        <w:t xml:space="preserve">                                               Руководитель ШМО: ___________ / Гришина Л.Н./</w:t>
      </w:r>
    </w:p>
    <w:sectPr w:rsidR="00FA605A" w:rsidRPr="009C06D4" w:rsidSect="004161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Open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810A2"/>
    <w:multiLevelType w:val="multilevel"/>
    <w:tmpl w:val="214A9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AD4115"/>
    <w:multiLevelType w:val="multilevel"/>
    <w:tmpl w:val="4F803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6875F98"/>
    <w:multiLevelType w:val="hybridMultilevel"/>
    <w:tmpl w:val="FC2A8140"/>
    <w:lvl w:ilvl="0" w:tplc="56103378">
      <w:start w:val="14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7640576"/>
    <w:multiLevelType w:val="multilevel"/>
    <w:tmpl w:val="4F803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3FB07CED"/>
    <w:multiLevelType w:val="multilevel"/>
    <w:tmpl w:val="214A9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97E37FB"/>
    <w:multiLevelType w:val="multilevel"/>
    <w:tmpl w:val="4F803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4A596B52"/>
    <w:multiLevelType w:val="multilevel"/>
    <w:tmpl w:val="214A9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539305A"/>
    <w:multiLevelType w:val="multilevel"/>
    <w:tmpl w:val="4F803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7A03229E"/>
    <w:multiLevelType w:val="multilevel"/>
    <w:tmpl w:val="4F803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8"/>
  </w:num>
  <w:num w:numId="5">
    <w:abstractNumId w:val="5"/>
  </w:num>
  <w:num w:numId="6">
    <w:abstractNumId w:val="1"/>
  </w:num>
  <w:num w:numId="7">
    <w:abstractNumId w:val="4"/>
  </w:num>
  <w:num w:numId="8">
    <w:abstractNumId w:val="7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F3157"/>
    <w:rsid w:val="00001855"/>
    <w:rsid w:val="0000224C"/>
    <w:rsid w:val="00004689"/>
    <w:rsid w:val="000046C1"/>
    <w:rsid w:val="0000585C"/>
    <w:rsid w:val="00005E70"/>
    <w:rsid w:val="000063D2"/>
    <w:rsid w:val="0001022E"/>
    <w:rsid w:val="00011691"/>
    <w:rsid w:val="00011708"/>
    <w:rsid w:val="00011794"/>
    <w:rsid w:val="0001573C"/>
    <w:rsid w:val="00017206"/>
    <w:rsid w:val="000176CF"/>
    <w:rsid w:val="000206B2"/>
    <w:rsid w:val="000213AB"/>
    <w:rsid w:val="00021DB9"/>
    <w:rsid w:val="00021DFB"/>
    <w:rsid w:val="000229CB"/>
    <w:rsid w:val="00023154"/>
    <w:rsid w:val="00023BAE"/>
    <w:rsid w:val="00024229"/>
    <w:rsid w:val="00024A8B"/>
    <w:rsid w:val="00025030"/>
    <w:rsid w:val="00027216"/>
    <w:rsid w:val="00031C2C"/>
    <w:rsid w:val="00032B8A"/>
    <w:rsid w:val="00032C5C"/>
    <w:rsid w:val="00032E22"/>
    <w:rsid w:val="00035703"/>
    <w:rsid w:val="0003591D"/>
    <w:rsid w:val="00040153"/>
    <w:rsid w:val="000411F9"/>
    <w:rsid w:val="000427DA"/>
    <w:rsid w:val="0004414E"/>
    <w:rsid w:val="000442FF"/>
    <w:rsid w:val="00044698"/>
    <w:rsid w:val="00046E6B"/>
    <w:rsid w:val="000474BF"/>
    <w:rsid w:val="000479D9"/>
    <w:rsid w:val="00050BEE"/>
    <w:rsid w:val="00051DFC"/>
    <w:rsid w:val="000536E2"/>
    <w:rsid w:val="00053F39"/>
    <w:rsid w:val="0005478C"/>
    <w:rsid w:val="000557EB"/>
    <w:rsid w:val="0005693E"/>
    <w:rsid w:val="00057414"/>
    <w:rsid w:val="0005763B"/>
    <w:rsid w:val="000613BE"/>
    <w:rsid w:val="00062C5E"/>
    <w:rsid w:val="0006596E"/>
    <w:rsid w:val="00067408"/>
    <w:rsid w:val="00071944"/>
    <w:rsid w:val="00071C1B"/>
    <w:rsid w:val="00072BA9"/>
    <w:rsid w:val="00072EC0"/>
    <w:rsid w:val="00080139"/>
    <w:rsid w:val="00080F67"/>
    <w:rsid w:val="0008235A"/>
    <w:rsid w:val="000866BC"/>
    <w:rsid w:val="00086C33"/>
    <w:rsid w:val="00086FDE"/>
    <w:rsid w:val="0009405E"/>
    <w:rsid w:val="00095FCE"/>
    <w:rsid w:val="000A0E1E"/>
    <w:rsid w:val="000A0F38"/>
    <w:rsid w:val="000A157B"/>
    <w:rsid w:val="000A2D31"/>
    <w:rsid w:val="000A3D05"/>
    <w:rsid w:val="000A511B"/>
    <w:rsid w:val="000A54F0"/>
    <w:rsid w:val="000A5CF4"/>
    <w:rsid w:val="000A684D"/>
    <w:rsid w:val="000B177F"/>
    <w:rsid w:val="000B1FA1"/>
    <w:rsid w:val="000B2A53"/>
    <w:rsid w:val="000B335E"/>
    <w:rsid w:val="000B3CAB"/>
    <w:rsid w:val="000B3D61"/>
    <w:rsid w:val="000B6707"/>
    <w:rsid w:val="000B70E8"/>
    <w:rsid w:val="000C18CB"/>
    <w:rsid w:val="000C334C"/>
    <w:rsid w:val="000C4C5C"/>
    <w:rsid w:val="000C5882"/>
    <w:rsid w:val="000C6917"/>
    <w:rsid w:val="000C7496"/>
    <w:rsid w:val="000D0470"/>
    <w:rsid w:val="000D0FC7"/>
    <w:rsid w:val="000D2CB0"/>
    <w:rsid w:val="000D3545"/>
    <w:rsid w:val="000D6F51"/>
    <w:rsid w:val="000D74CE"/>
    <w:rsid w:val="000D79DB"/>
    <w:rsid w:val="000E03D9"/>
    <w:rsid w:val="000E0F08"/>
    <w:rsid w:val="000E47F2"/>
    <w:rsid w:val="000E5ACE"/>
    <w:rsid w:val="000E6151"/>
    <w:rsid w:val="000F020F"/>
    <w:rsid w:val="000F057D"/>
    <w:rsid w:val="000F0A50"/>
    <w:rsid w:val="000F1EC6"/>
    <w:rsid w:val="000F36E4"/>
    <w:rsid w:val="000F3B2F"/>
    <w:rsid w:val="000F68FF"/>
    <w:rsid w:val="00100174"/>
    <w:rsid w:val="0010189B"/>
    <w:rsid w:val="00102766"/>
    <w:rsid w:val="00102951"/>
    <w:rsid w:val="00102D2B"/>
    <w:rsid w:val="00103A0E"/>
    <w:rsid w:val="00103F6A"/>
    <w:rsid w:val="00104C83"/>
    <w:rsid w:val="001058B4"/>
    <w:rsid w:val="00111D26"/>
    <w:rsid w:val="00112893"/>
    <w:rsid w:val="00112B21"/>
    <w:rsid w:val="001140DF"/>
    <w:rsid w:val="00116FB2"/>
    <w:rsid w:val="00117E23"/>
    <w:rsid w:val="0012023E"/>
    <w:rsid w:val="00122B64"/>
    <w:rsid w:val="00124D55"/>
    <w:rsid w:val="00125B60"/>
    <w:rsid w:val="001261C0"/>
    <w:rsid w:val="00127EE3"/>
    <w:rsid w:val="0013049D"/>
    <w:rsid w:val="0013051B"/>
    <w:rsid w:val="00131346"/>
    <w:rsid w:val="00131EA5"/>
    <w:rsid w:val="001326E7"/>
    <w:rsid w:val="00133485"/>
    <w:rsid w:val="00134415"/>
    <w:rsid w:val="00134825"/>
    <w:rsid w:val="00135DE4"/>
    <w:rsid w:val="00136B94"/>
    <w:rsid w:val="00140CE9"/>
    <w:rsid w:val="00142417"/>
    <w:rsid w:val="00142700"/>
    <w:rsid w:val="00142846"/>
    <w:rsid w:val="0014391B"/>
    <w:rsid w:val="00144A26"/>
    <w:rsid w:val="00147A1B"/>
    <w:rsid w:val="0015061D"/>
    <w:rsid w:val="001513A3"/>
    <w:rsid w:val="001516CF"/>
    <w:rsid w:val="001523F6"/>
    <w:rsid w:val="00153A05"/>
    <w:rsid w:val="001545CD"/>
    <w:rsid w:val="00155E0E"/>
    <w:rsid w:val="00156180"/>
    <w:rsid w:val="00156A84"/>
    <w:rsid w:val="00157A9E"/>
    <w:rsid w:val="00157AE8"/>
    <w:rsid w:val="00157B30"/>
    <w:rsid w:val="00161E03"/>
    <w:rsid w:val="00162AAF"/>
    <w:rsid w:val="001637F9"/>
    <w:rsid w:val="00163883"/>
    <w:rsid w:val="0016482B"/>
    <w:rsid w:val="00165002"/>
    <w:rsid w:val="00165773"/>
    <w:rsid w:val="00167642"/>
    <w:rsid w:val="0017190B"/>
    <w:rsid w:val="00173A1C"/>
    <w:rsid w:val="0017559A"/>
    <w:rsid w:val="0018191E"/>
    <w:rsid w:val="0018318C"/>
    <w:rsid w:val="00183372"/>
    <w:rsid w:val="001838A3"/>
    <w:rsid w:val="001865DC"/>
    <w:rsid w:val="00186B14"/>
    <w:rsid w:val="00186FF8"/>
    <w:rsid w:val="00190555"/>
    <w:rsid w:val="00191617"/>
    <w:rsid w:val="00192AD7"/>
    <w:rsid w:val="00193185"/>
    <w:rsid w:val="001932C0"/>
    <w:rsid w:val="0019342D"/>
    <w:rsid w:val="00193638"/>
    <w:rsid w:val="0019463E"/>
    <w:rsid w:val="00194A18"/>
    <w:rsid w:val="00194C11"/>
    <w:rsid w:val="00194C24"/>
    <w:rsid w:val="00195430"/>
    <w:rsid w:val="00197B7B"/>
    <w:rsid w:val="001A12FC"/>
    <w:rsid w:val="001A147C"/>
    <w:rsid w:val="001A2B20"/>
    <w:rsid w:val="001A367B"/>
    <w:rsid w:val="001A416D"/>
    <w:rsid w:val="001A531F"/>
    <w:rsid w:val="001A5C3E"/>
    <w:rsid w:val="001B17EC"/>
    <w:rsid w:val="001B19A4"/>
    <w:rsid w:val="001B2FBC"/>
    <w:rsid w:val="001B3036"/>
    <w:rsid w:val="001B32A1"/>
    <w:rsid w:val="001B3648"/>
    <w:rsid w:val="001B3A5B"/>
    <w:rsid w:val="001B46DD"/>
    <w:rsid w:val="001B5BF7"/>
    <w:rsid w:val="001B5CC0"/>
    <w:rsid w:val="001B6F01"/>
    <w:rsid w:val="001B783B"/>
    <w:rsid w:val="001C06B5"/>
    <w:rsid w:val="001C207F"/>
    <w:rsid w:val="001C33ED"/>
    <w:rsid w:val="001C507D"/>
    <w:rsid w:val="001C64A6"/>
    <w:rsid w:val="001C71F2"/>
    <w:rsid w:val="001D0250"/>
    <w:rsid w:val="001D069F"/>
    <w:rsid w:val="001D0D52"/>
    <w:rsid w:val="001D149F"/>
    <w:rsid w:val="001D184A"/>
    <w:rsid w:val="001D1D44"/>
    <w:rsid w:val="001D2FFC"/>
    <w:rsid w:val="001D5640"/>
    <w:rsid w:val="001D5A5A"/>
    <w:rsid w:val="001E604B"/>
    <w:rsid w:val="001F08B2"/>
    <w:rsid w:val="001F0A2A"/>
    <w:rsid w:val="001F0AD5"/>
    <w:rsid w:val="001F1396"/>
    <w:rsid w:val="001F1D33"/>
    <w:rsid w:val="001F2A53"/>
    <w:rsid w:val="001F3261"/>
    <w:rsid w:val="001F3C20"/>
    <w:rsid w:val="001F4875"/>
    <w:rsid w:val="001F4E2D"/>
    <w:rsid w:val="001F53EF"/>
    <w:rsid w:val="001F6790"/>
    <w:rsid w:val="001F6E50"/>
    <w:rsid w:val="002002B4"/>
    <w:rsid w:val="002009E9"/>
    <w:rsid w:val="00200DDF"/>
    <w:rsid w:val="00202279"/>
    <w:rsid w:val="00202F42"/>
    <w:rsid w:val="002035D3"/>
    <w:rsid w:val="00204833"/>
    <w:rsid w:val="002077EE"/>
    <w:rsid w:val="00207F2E"/>
    <w:rsid w:val="00210745"/>
    <w:rsid w:val="0021140C"/>
    <w:rsid w:val="00212A86"/>
    <w:rsid w:val="00213A4D"/>
    <w:rsid w:val="00213D94"/>
    <w:rsid w:val="002140F6"/>
    <w:rsid w:val="00215AF4"/>
    <w:rsid w:val="00217A3C"/>
    <w:rsid w:val="00221E54"/>
    <w:rsid w:val="00222E11"/>
    <w:rsid w:val="0022357D"/>
    <w:rsid w:val="002240FD"/>
    <w:rsid w:val="002242F8"/>
    <w:rsid w:val="00225195"/>
    <w:rsid w:val="00225E1F"/>
    <w:rsid w:val="00226690"/>
    <w:rsid w:val="00227C49"/>
    <w:rsid w:val="00232DCD"/>
    <w:rsid w:val="0023323F"/>
    <w:rsid w:val="00233BE5"/>
    <w:rsid w:val="00234569"/>
    <w:rsid w:val="00234720"/>
    <w:rsid w:val="00234EE5"/>
    <w:rsid w:val="00235595"/>
    <w:rsid w:val="00236ED2"/>
    <w:rsid w:val="00237677"/>
    <w:rsid w:val="00240CE9"/>
    <w:rsid w:val="0024185A"/>
    <w:rsid w:val="002428E3"/>
    <w:rsid w:val="00242B2E"/>
    <w:rsid w:val="002430BA"/>
    <w:rsid w:val="00243F8F"/>
    <w:rsid w:val="00244C6C"/>
    <w:rsid w:val="0024525B"/>
    <w:rsid w:val="00245B3A"/>
    <w:rsid w:val="002463A7"/>
    <w:rsid w:val="00247577"/>
    <w:rsid w:val="00252024"/>
    <w:rsid w:val="002520DE"/>
    <w:rsid w:val="00253173"/>
    <w:rsid w:val="002538AD"/>
    <w:rsid w:val="00257D1D"/>
    <w:rsid w:val="00260CB7"/>
    <w:rsid w:val="00260F83"/>
    <w:rsid w:val="002618B6"/>
    <w:rsid w:val="00261C28"/>
    <w:rsid w:val="00264F1A"/>
    <w:rsid w:val="00265DCB"/>
    <w:rsid w:val="00265DD3"/>
    <w:rsid w:val="00267C40"/>
    <w:rsid w:val="002710C0"/>
    <w:rsid w:val="0027497A"/>
    <w:rsid w:val="002765E1"/>
    <w:rsid w:val="002777E1"/>
    <w:rsid w:val="00280F36"/>
    <w:rsid w:val="0028455D"/>
    <w:rsid w:val="00284593"/>
    <w:rsid w:val="002868C5"/>
    <w:rsid w:val="00286EE2"/>
    <w:rsid w:val="00287111"/>
    <w:rsid w:val="00290340"/>
    <w:rsid w:val="00290558"/>
    <w:rsid w:val="0029102F"/>
    <w:rsid w:val="0029326C"/>
    <w:rsid w:val="00294430"/>
    <w:rsid w:val="00295498"/>
    <w:rsid w:val="00295517"/>
    <w:rsid w:val="00296949"/>
    <w:rsid w:val="002977B7"/>
    <w:rsid w:val="002A1075"/>
    <w:rsid w:val="002A1C35"/>
    <w:rsid w:val="002A2D88"/>
    <w:rsid w:val="002A3490"/>
    <w:rsid w:val="002A50CB"/>
    <w:rsid w:val="002A54CC"/>
    <w:rsid w:val="002A5B1F"/>
    <w:rsid w:val="002A5BE9"/>
    <w:rsid w:val="002A5F07"/>
    <w:rsid w:val="002A76D7"/>
    <w:rsid w:val="002A7EA4"/>
    <w:rsid w:val="002B099F"/>
    <w:rsid w:val="002B0A17"/>
    <w:rsid w:val="002B108A"/>
    <w:rsid w:val="002B2299"/>
    <w:rsid w:val="002B2573"/>
    <w:rsid w:val="002B4869"/>
    <w:rsid w:val="002B497E"/>
    <w:rsid w:val="002B49AB"/>
    <w:rsid w:val="002B70AE"/>
    <w:rsid w:val="002C1257"/>
    <w:rsid w:val="002C1BA0"/>
    <w:rsid w:val="002C1C14"/>
    <w:rsid w:val="002C25F9"/>
    <w:rsid w:val="002C34D3"/>
    <w:rsid w:val="002C4C19"/>
    <w:rsid w:val="002C4EC1"/>
    <w:rsid w:val="002C55B6"/>
    <w:rsid w:val="002C5CD2"/>
    <w:rsid w:val="002D0132"/>
    <w:rsid w:val="002D066C"/>
    <w:rsid w:val="002D0952"/>
    <w:rsid w:val="002D09F2"/>
    <w:rsid w:val="002D15C7"/>
    <w:rsid w:val="002D308C"/>
    <w:rsid w:val="002D382A"/>
    <w:rsid w:val="002D42D1"/>
    <w:rsid w:val="002D74CE"/>
    <w:rsid w:val="002D78B2"/>
    <w:rsid w:val="002E0FC6"/>
    <w:rsid w:val="002E5952"/>
    <w:rsid w:val="002E7290"/>
    <w:rsid w:val="002E7DFA"/>
    <w:rsid w:val="002F097A"/>
    <w:rsid w:val="002F1A54"/>
    <w:rsid w:val="002F30F0"/>
    <w:rsid w:val="002F4938"/>
    <w:rsid w:val="002F4D18"/>
    <w:rsid w:val="002F6132"/>
    <w:rsid w:val="002F797B"/>
    <w:rsid w:val="0030134F"/>
    <w:rsid w:val="003014E5"/>
    <w:rsid w:val="00302D88"/>
    <w:rsid w:val="00303075"/>
    <w:rsid w:val="0030334A"/>
    <w:rsid w:val="003038D5"/>
    <w:rsid w:val="00304981"/>
    <w:rsid w:val="00304FCD"/>
    <w:rsid w:val="003100F8"/>
    <w:rsid w:val="003101A6"/>
    <w:rsid w:val="00310C5F"/>
    <w:rsid w:val="00313031"/>
    <w:rsid w:val="00315835"/>
    <w:rsid w:val="003159B9"/>
    <w:rsid w:val="00315D0B"/>
    <w:rsid w:val="00315DEB"/>
    <w:rsid w:val="0031695D"/>
    <w:rsid w:val="00317784"/>
    <w:rsid w:val="00320BAF"/>
    <w:rsid w:val="003217F7"/>
    <w:rsid w:val="00321D11"/>
    <w:rsid w:val="00321D14"/>
    <w:rsid w:val="00324D09"/>
    <w:rsid w:val="00325AD0"/>
    <w:rsid w:val="00325B94"/>
    <w:rsid w:val="00330186"/>
    <w:rsid w:val="00330701"/>
    <w:rsid w:val="003312EE"/>
    <w:rsid w:val="00331419"/>
    <w:rsid w:val="003314BC"/>
    <w:rsid w:val="003317A5"/>
    <w:rsid w:val="003320C2"/>
    <w:rsid w:val="00332A76"/>
    <w:rsid w:val="00332C03"/>
    <w:rsid w:val="0033417D"/>
    <w:rsid w:val="00334F94"/>
    <w:rsid w:val="00335661"/>
    <w:rsid w:val="00336FCC"/>
    <w:rsid w:val="00337444"/>
    <w:rsid w:val="0033757F"/>
    <w:rsid w:val="00337A54"/>
    <w:rsid w:val="003414B9"/>
    <w:rsid w:val="003428D8"/>
    <w:rsid w:val="00345224"/>
    <w:rsid w:val="003458BB"/>
    <w:rsid w:val="00345ADF"/>
    <w:rsid w:val="00345B8D"/>
    <w:rsid w:val="003466C1"/>
    <w:rsid w:val="003469BE"/>
    <w:rsid w:val="00346B5D"/>
    <w:rsid w:val="00346D5E"/>
    <w:rsid w:val="003470E4"/>
    <w:rsid w:val="00347F8F"/>
    <w:rsid w:val="003532C6"/>
    <w:rsid w:val="00353863"/>
    <w:rsid w:val="00355979"/>
    <w:rsid w:val="00357BAF"/>
    <w:rsid w:val="00357E60"/>
    <w:rsid w:val="0036039C"/>
    <w:rsid w:val="00361940"/>
    <w:rsid w:val="00361CBA"/>
    <w:rsid w:val="00363F08"/>
    <w:rsid w:val="003651D6"/>
    <w:rsid w:val="003654F9"/>
    <w:rsid w:val="00365A2F"/>
    <w:rsid w:val="00367051"/>
    <w:rsid w:val="00371E75"/>
    <w:rsid w:val="00372BDB"/>
    <w:rsid w:val="00373553"/>
    <w:rsid w:val="00374225"/>
    <w:rsid w:val="00374ED0"/>
    <w:rsid w:val="00374F81"/>
    <w:rsid w:val="003800A8"/>
    <w:rsid w:val="00382DFF"/>
    <w:rsid w:val="0038358F"/>
    <w:rsid w:val="003845BD"/>
    <w:rsid w:val="003900CE"/>
    <w:rsid w:val="00390FD5"/>
    <w:rsid w:val="003912CF"/>
    <w:rsid w:val="00392F11"/>
    <w:rsid w:val="003949C2"/>
    <w:rsid w:val="00395640"/>
    <w:rsid w:val="0039617A"/>
    <w:rsid w:val="00396B59"/>
    <w:rsid w:val="00397D29"/>
    <w:rsid w:val="003A045D"/>
    <w:rsid w:val="003A06ED"/>
    <w:rsid w:val="003A2E49"/>
    <w:rsid w:val="003A47F3"/>
    <w:rsid w:val="003A4E6F"/>
    <w:rsid w:val="003A6DBE"/>
    <w:rsid w:val="003B075A"/>
    <w:rsid w:val="003B33BE"/>
    <w:rsid w:val="003B64E8"/>
    <w:rsid w:val="003B7678"/>
    <w:rsid w:val="003C076F"/>
    <w:rsid w:val="003C0AAB"/>
    <w:rsid w:val="003C23C1"/>
    <w:rsid w:val="003C3B35"/>
    <w:rsid w:val="003C450C"/>
    <w:rsid w:val="003C5D93"/>
    <w:rsid w:val="003C6F88"/>
    <w:rsid w:val="003D0242"/>
    <w:rsid w:val="003D367B"/>
    <w:rsid w:val="003D54F6"/>
    <w:rsid w:val="003D7D0F"/>
    <w:rsid w:val="003E0026"/>
    <w:rsid w:val="003E0070"/>
    <w:rsid w:val="003E16EA"/>
    <w:rsid w:val="003E1958"/>
    <w:rsid w:val="003E2AC4"/>
    <w:rsid w:val="003E2E77"/>
    <w:rsid w:val="003E396C"/>
    <w:rsid w:val="003E3F21"/>
    <w:rsid w:val="003E40C7"/>
    <w:rsid w:val="003E51B2"/>
    <w:rsid w:val="003E53BD"/>
    <w:rsid w:val="003E5699"/>
    <w:rsid w:val="003E777F"/>
    <w:rsid w:val="003F1045"/>
    <w:rsid w:val="003F1E79"/>
    <w:rsid w:val="003F201E"/>
    <w:rsid w:val="003F29DA"/>
    <w:rsid w:val="003F29E0"/>
    <w:rsid w:val="003F5F7B"/>
    <w:rsid w:val="00401194"/>
    <w:rsid w:val="0040215A"/>
    <w:rsid w:val="004035DE"/>
    <w:rsid w:val="004044A1"/>
    <w:rsid w:val="004062D5"/>
    <w:rsid w:val="004076A8"/>
    <w:rsid w:val="004105C3"/>
    <w:rsid w:val="0041113F"/>
    <w:rsid w:val="00411F69"/>
    <w:rsid w:val="004125C5"/>
    <w:rsid w:val="004133FD"/>
    <w:rsid w:val="0041432A"/>
    <w:rsid w:val="004145C0"/>
    <w:rsid w:val="00415CB6"/>
    <w:rsid w:val="0041600F"/>
    <w:rsid w:val="004161BC"/>
    <w:rsid w:val="0041785E"/>
    <w:rsid w:val="00420FE0"/>
    <w:rsid w:val="0042202E"/>
    <w:rsid w:val="00422780"/>
    <w:rsid w:val="00423061"/>
    <w:rsid w:val="0042348C"/>
    <w:rsid w:val="0042368D"/>
    <w:rsid w:val="0042473B"/>
    <w:rsid w:val="00424921"/>
    <w:rsid w:val="00424C09"/>
    <w:rsid w:val="0042525C"/>
    <w:rsid w:val="00425D4F"/>
    <w:rsid w:val="00426153"/>
    <w:rsid w:val="0043162A"/>
    <w:rsid w:val="0043274E"/>
    <w:rsid w:val="00432E24"/>
    <w:rsid w:val="004339E8"/>
    <w:rsid w:val="00434885"/>
    <w:rsid w:val="00436089"/>
    <w:rsid w:val="00437691"/>
    <w:rsid w:val="0044344F"/>
    <w:rsid w:val="004437A3"/>
    <w:rsid w:val="00444D12"/>
    <w:rsid w:val="00445ADD"/>
    <w:rsid w:val="004460E7"/>
    <w:rsid w:val="00446EBA"/>
    <w:rsid w:val="00447B3E"/>
    <w:rsid w:val="00447C79"/>
    <w:rsid w:val="00447DA4"/>
    <w:rsid w:val="00447FAF"/>
    <w:rsid w:val="004507C7"/>
    <w:rsid w:val="00450D6F"/>
    <w:rsid w:val="004515A1"/>
    <w:rsid w:val="00452D7D"/>
    <w:rsid w:val="00452E89"/>
    <w:rsid w:val="00453176"/>
    <w:rsid w:val="00456220"/>
    <w:rsid w:val="00457766"/>
    <w:rsid w:val="00460085"/>
    <w:rsid w:val="00460CB8"/>
    <w:rsid w:val="00461EF9"/>
    <w:rsid w:val="00462006"/>
    <w:rsid w:val="00462E9F"/>
    <w:rsid w:val="00463348"/>
    <w:rsid w:val="00464654"/>
    <w:rsid w:val="004650E0"/>
    <w:rsid w:val="00465441"/>
    <w:rsid w:val="004662AF"/>
    <w:rsid w:val="0046638A"/>
    <w:rsid w:val="00466D8B"/>
    <w:rsid w:val="0046751E"/>
    <w:rsid w:val="004703B8"/>
    <w:rsid w:val="00470412"/>
    <w:rsid w:val="004707CA"/>
    <w:rsid w:val="00470F23"/>
    <w:rsid w:val="00471197"/>
    <w:rsid w:val="00480C75"/>
    <w:rsid w:val="00480C9E"/>
    <w:rsid w:val="0048215E"/>
    <w:rsid w:val="00484966"/>
    <w:rsid w:val="00485019"/>
    <w:rsid w:val="004859A2"/>
    <w:rsid w:val="00486725"/>
    <w:rsid w:val="00486FFF"/>
    <w:rsid w:val="004871B2"/>
    <w:rsid w:val="00487652"/>
    <w:rsid w:val="0048766F"/>
    <w:rsid w:val="00490DC0"/>
    <w:rsid w:val="00491630"/>
    <w:rsid w:val="004927BD"/>
    <w:rsid w:val="00492CB5"/>
    <w:rsid w:val="00494B9C"/>
    <w:rsid w:val="00497689"/>
    <w:rsid w:val="004A0CC9"/>
    <w:rsid w:val="004A1E46"/>
    <w:rsid w:val="004A2CB8"/>
    <w:rsid w:val="004A3DBE"/>
    <w:rsid w:val="004A5A75"/>
    <w:rsid w:val="004A6A13"/>
    <w:rsid w:val="004A7893"/>
    <w:rsid w:val="004B471D"/>
    <w:rsid w:val="004B5E44"/>
    <w:rsid w:val="004B6172"/>
    <w:rsid w:val="004B68C4"/>
    <w:rsid w:val="004B7720"/>
    <w:rsid w:val="004B7915"/>
    <w:rsid w:val="004B7AEB"/>
    <w:rsid w:val="004C020C"/>
    <w:rsid w:val="004C0286"/>
    <w:rsid w:val="004C0C48"/>
    <w:rsid w:val="004C207E"/>
    <w:rsid w:val="004C30C5"/>
    <w:rsid w:val="004C3294"/>
    <w:rsid w:val="004C35AE"/>
    <w:rsid w:val="004C3704"/>
    <w:rsid w:val="004C6345"/>
    <w:rsid w:val="004C6958"/>
    <w:rsid w:val="004C78C7"/>
    <w:rsid w:val="004C7EAC"/>
    <w:rsid w:val="004D0B61"/>
    <w:rsid w:val="004D75C0"/>
    <w:rsid w:val="004D75CF"/>
    <w:rsid w:val="004E2B93"/>
    <w:rsid w:val="004E3EA1"/>
    <w:rsid w:val="004E68F3"/>
    <w:rsid w:val="004E6F1D"/>
    <w:rsid w:val="004F2529"/>
    <w:rsid w:val="004F463E"/>
    <w:rsid w:val="004F46DA"/>
    <w:rsid w:val="004F4911"/>
    <w:rsid w:val="004F546C"/>
    <w:rsid w:val="004F57F4"/>
    <w:rsid w:val="004F7E4E"/>
    <w:rsid w:val="00500625"/>
    <w:rsid w:val="005022AE"/>
    <w:rsid w:val="00502D5A"/>
    <w:rsid w:val="00503CAB"/>
    <w:rsid w:val="00507BBC"/>
    <w:rsid w:val="00510937"/>
    <w:rsid w:val="005110F0"/>
    <w:rsid w:val="00511324"/>
    <w:rsid w:val="00511BB2"/>
    <w:rsid w:val="005139AE"/>
    <w:rsid w:val="00514FC1"/>
    <w:rsid w:val="00515477"/>
    <w:rsid w:val="005173D5"/>
    <w:rsid w:val="0052049D"/>
    <w:rsid w:val="005209D8"/>
    <w:rsid w:val="00520B4A"/>
    <w:rsid w:val="00523C8F"/>
    <w:rsid w:val="00526B0F"/>
    <w:rsid w:val="005276B0"/>
    <w:rsid w:val="005322AB"/>
    <w:rsid w:val="0053231D"/>
    <w:rsid w:val="00533660"/>
    <w:rsid w:val="00533B00"/>
    <w:rsid w:val="00533B97"/>
    <w:rsid w:val="0053437D"/>
    <w:rsid w:val="005373AB"/>
    <w:rsid w:val="0053747D"/>
    <w:rsid w:val="005405F3"/>
    <w:rsid w:val="00541A83"/>
    <w:rsid w:val="00542041"/>
    <w:rsid w:val="00546027"/>
    <w:rsid w:val="005472AB"/>
    <w:rsid w:val="00547711"/>
    <w:rsid w:val="00550F69"/>
    <w:rsid w:val="00551218"/>
    <w:rsid w:val="00551271"/>
    <w:rsid w:val="00552263"/>
    <w:rsid w:val="00553217"/>
    <w:rsid w:val="00553847"/>
    <w:rsid w:val="00554CD8"/>
    <w:rsid w:val="00555829"/>
    <w:rsid w:val="00556AE4"/>
    <w:rsid w:val="005575F7"/>
    <w:rsid w:val="005578EB"/>
    <w:rsid w:val="00557C28"/>
    <w:rsid w:val="00560DEC"/>
    <w:rsid w:val="00560F8C"/>
    <w:rsid w:val="005630B5"/>
    <w:rsid w:val="00563741"/>
    <w:rsid w:val="00563A24"/>
    <w:rsid w:val="00564135"/>
    <w:rsid w:val="005648C0"/>
    <w:rsid w:val="00565105"/>
    <w:rsid w:val="00565478"/>
    <w:rsid w:val="00565AA8"/>
    <w:rsid w:val="00565C7C"/>
    <w:rsid w:val="00565DD7"/>
    <w:rsid w:val="0056735D"/>
    <w:rsid w:val="00567AC0"/>
    <w:rsid w:val="005705E0"/>
    <w:rsid w:val="005706B6"/>
    <w:rsid w:val="00572C8B"/>
    <w:rsid w:val="00572FCA"/>
    <w:rsid w:val="00574422"/>
    <w:rsid w:val="00576850"/>
    <w:rsid w:val="00580773"/>
    <w:rsid w:val="00581DFE"/>
    <w:rsid w:val="00581E39"/>
    <w:rsid w:val="00582BD3"/>
    <w:rsid w:val="00584737"/>
    <w:rsid w:val="005847BD"/>
    <w:rsid w:val="005868CD"/>
    <w:rsid w:val="0059351B"/>
    <w:rsid w:val="00594222"/>
    <w:rsid w:val="00594A0F"/>
    <w:rsid w:val="00594FF2"/>
    <w:rsid w:val="00595E75"/>
    <w:rsid w:val="005976BE"/>
    <w:rsid w:val="005A01AE"/>
    <w:rsid w:val="005A15E9"/>
    <w:rsid w:val="005A1660"/>
    <w:rsid w:val="005A26A7"/>
    <w:rsid w:val="005A2EB9"/>
    <w:rsid w:val="005A3E9E"/>
    <w:rsid w:val="005A4C72"/>
    <w:rsid w:val="005B4B2D"/>
    <w:rsid w:val="005B4B92"/>
    <w:rsid w:val="005B5138"/>
    <w:rsid w:val="005B5DDE"/>
    <w:rsid w:val="005B64BF"/>
    <w:rsid w:val="005C3FDC"/>
    <w:rsid w:val="005C4F5D"/>
    <w:rsid w:val="005C5D50"/>
    <w:rsid w:val="005D185E"/>
    <w:rsid w:val="005D2856"/>
    <w:rsid w:val="005D2D35"/>
    <w:rsid w:val="005D2DE4"/>
    <w:rsid w:val="005D390C"/>
    <w:rsid w:val="005D4255"/>
    <w:rsid w:val="005D59AF"/>
    <w:rsid w:val="005D666B"/>
    <w:rsid w:val="005D78AC"/>
    <w:rsid w:val="005D7D26"/>
    <w:rsid w:val="005E13D7"/>
    <w:rsid w:val="005E18DD"/>
    <w:rsid w:val="005E1F4D"/>
    <w:rsid w:val="005E3BA4"/>
    <w:rsid w:val="005E60F9"/>
    <w:rsid w:val="005E742F"/>
    <w:rsid w:val="005E7716"/>
    <w:rsid w:val="005E7C91"/>
    <w:rsid w:val="005F03DE"/>
    <w:rsid w:val="005F0EEA"/>
    <w:rsid w:val="005F1B68"/>
    <w:rsid w:val="005F370F"/>
    <w:rsid w:val="005F51FE"/>
    <w:rsid w:val="005F79DA"/>
    <w:rsid w:val="00600786"/>
    <w:rsid w:val="00601AC9"/>
    <w:rsid w:val="006070DE"/>
    <w:rsid w:val="00607724"/>
    <w:rsid w:val="006078AA"/>
    <w:rsid w:val="0061071B"/>
    <w:rsid w:val="00611FF2"/>
    <w:rsid w:val="0061226E"/>
    <w:rsid w:val="0061244B"/>
    <w:rsid w:val="006131AC"/>
    <w:rsid w:val="006133B9"/>
    <w:rsid w:val="00613ED7"/>
    <w:rsid w:val="006162D6"/>
    <w:rsid w:val="006168F8"/>
    <w:rsid w:val="00617FFB"/>
    <w:rsid w:val="006204C6"/>
    <w:rsid w:val="00620EBE"/>
    <w:rsid w:val="006216AB"/>
    <w:rsid w:val="0062246C"/>
    <w:rsid w:val="00622572"/>
    <w:rsid w:val="006227BA"/>
    <w:rsid w:val="00623F57"/>
    <w:rsid w:val="00626FA3"/>
    <w:rsid w:val="006326F5"/>
    <w:rsid w:val="00632EA6"/>
    <w:rsid w:val="006333EC"/>
    <w:rsid w:val="00635740"/>
    <w:rsid w:val="00637A3A"/>
    <w:rsid w:val="00637B44"/>
    <w:rsid w:val="00640048"/>
    <w:rsid w:val="006419D5"/>
    <w:rsid w:val="00641A65"/>
    <w:rsid w:val="00641D90"/>
    <w:rsid w:val="006439EB"/>
    <w:rsid w:val="00645033"/>
    <w:rsid w:val="00645F1F"/>
    <w:rsid w:val="006463D8"/>
    <w:rsid w:val="00646919"/>
    <w:rsid w:val="00646B21"/>
    <w:rsid w:val="00650242"/>
    <w:rsid w:val="00652F6B"/>
    <w:rsid w:val="0065325E"/>
    <w:rsid w:val="00653B6D"/>
    <w:rsid w:val="00653E36"/>
    <w:rsid w:val="00654BED"/>
    <w:rsid w:val="00655D57"/>
    <w:rsid w:val="006567EB"/>
    <w:rsid w:val="00657AD1"/>
    <w:rsid w:val="00660905"/>
    <w:rsid w:val="0066091B"/>
    <w:rsid w:val="006616FD"/>
    <w:rsid w:val="00665AF8"/>
    <w:rsid w:val="00666207"/>
    <w:rsid w:val="00666E57"/>
    <w:rsid w:val="0066788F"/>
    <w:rsid w:val="00667EA7"/>
    <w:rsid w:val="006708B3"/>
    <w:rsid w:val="00670C30"/>
    <w:rsid w:val="006723E5"/>
    <w:rsid w:val="0067262F"/>
    <w:rsid w:val="00672722"/>
    <w:rsid w:val="006731EE"/>
    <w:rsid w:val="00674DD5"/>
    <w:rsid w:val="006770BE"/>
    <w:rsid w:val="0067760D"/>
    <w:rsid w:val="0068067B"/>
    <w:rsid w:val="006813C4"/>
    <w:rsid w:val="006820E8"/>
    <w:rsid w:val="006825B8"/>
    <w:rsid w:val="006836B4"/>
    <w:rsid w:val="00686A14"/>
    <w:rsid w:val="00686CC9"/>
    <w:rsid w:val="0068793E"/>
    <w:rsid w:val="00695370"/>
    <w:rsid w:val="00695EFE"/>
    <w:rsid w:val="006960AC"/>
    <w:rsid w:val="00696727"/>
    <w:rsid w:val="00696CD8"/>
    <w:rsid w:val="00696EC7"/>
    <w:rsid w:val="0069745B"/>
    <w:rsid w:val="006A0379"/>
    <w:rsid w:val="006A05B8"/>
    <w:rsid w:val="006A09E1"/>
    <w:rsid w:val="006A652C"/>
    <w:rsid w:val="006B00B3"/>
    <w:rsid w:val="006B18C4"/>
    <w:rsid w:val="006B2984"/>
    <w:rsid w:val="006B3D8D"/>
    <w:rsid w:val="006B4A2E"/>
    <w:rsid w:val="006B5B21"/>
    <w:rsid w:val="006B6DE0"/>
    <w:rsid w:val="006C13F1"/>
    <w:rsid w:val="006C29B6"/>
    <w:rsid w:val="006C2FD7"/>
    <w:rsid w:val="006C3556"/>
    <w:rsid w:val="006C7C0D"/>
    <w:rsid w:val="006D066F"/>
    <w:rsid w:val="006D09D4"/>
    <w:rsid w:val="006D150A"/>
    <w:rsid w:val="006D18C2"/>
    <w:rsid w:val="006D32B8"/>
    <w:rsid w:val="006D3367"/>
    <w:rsid w:val="006D3E9F"/>
    <w:rsid w:val="006D3F59"/>
    <w:rsid w:val="006D4E5C"/>
    <w:rsid w:val="006D67B0"/>
    <w:rsid w:val="006D7E12"/>
    <w:rsid w:val="006E3410"/>
    <w:rsid w:val="006E4679"/>
    <w:rsid w:val="006E477D"/>
    <w:rsid w:val="006E5B7B"/>
    <w:rsid w:val="006E6B04"/>
    <w:rsid w:val="006F178D"/>
    <w:rsid w:val="006F180F"/>
    <w:rsid w:val="006F2BF3"/>
    <w:rsid w:val="006F2E15"/>
    <w:rsid w:val="006F5618"/>
    <w:rsid w:val="006F6D01"/>
    <w:rsid w:val="006F72B3"/>
    <w:rsid w:val="006F75C1"/>
    <w:rsid w:val="00700601"/>
    <w:rsid w:val="00700D07"/>
    <w:rsid w:val="00701033"/>
    <w:rsid w:val="007021E8"/>
    <w:rsid w:val="0070724F"/>
    <w:rsid w:val="00712245"/>
    <w:rsid w:val="00712E3A"/>
    <w:rsid w:val="00714D91"/>
    <w:rsid w:val="00715B3D"/>
    <w:rsid w:val="00715C1C"/>
    <w:rsid w:val="00717058"/>
    <w:rsid w:val="007171BB"/>
    <w:rsid w:val="0071755D"/>
    <w:rsid w:val="0072079C"/>
    <w:rsid w:val="00726790"/>
    <w:rsid w:val="00726D55"/>
    <w:rsid w:val="00726DA4"/>
    <w:rsid w:val="007274BC"/>
    <w:rsid w:val="007304EA"/>
    <w:rsid w:val="00731397"/>
    <w:rsid w:val="00731548"/>
    <w:rsid w:val="007329EF"/>
    <w:rsid w:val="00732F0C"/>
    <w:rsid w:val="00733AD4"/>
    <w:rsid w:val="00737823"/>
    <w:rsid w:val="007405E6"/>
    <w:rsid w:val="00740D3C"/>
    <w:rsid w:val="007418CD"/>
    <w:rsid w:val="00742ADC"/>
    <w:rsid w:val="007435EE"/>
    <w:rsid w:val="00744090"/>
    <w:rsid w:val="007442AA"/>
    <w:rsid w:val="00745586"/>
    <w:rsid w:val="007459E8"/>
    <w:rsid w:val="00747AEF"/>
    <w:rsid w:val="00750FF7"/>
    <w:rsid w:val="0075121B"/>
    <w:rsid w:val="00751A71"/>
    <w:rsid w:val="00751EE9"/>
    <w:rsid w:val="00752636"/>
    <w:rsid w:val="00756980"/>
    <w:rsid w:val="00760E7D"/>
    <w:rsid w:val="00766EB6"/>
    <w:rsid w:val="007677AF"/>
    <w:rsid w:val="00767A13"/>
    <w:rsid w:val="00770136"/>
    <w:rsid w:val="00771DC3"/>
    <w:rsid w:val="007825A6"/>
    <w:rsid w:val="00782C04"/>
    <w:rsid w:val="00785459"/>
    <w:rsid w:val="007857D4"/>
    <w:rsid w:val="007864CA"/>
    <w:rsid w:val="0078687B"/>
    <w:rsid w:val="007870CC"/>
    <w:rsid w:val="00787D83"/>
    <w:rsid w:val="00792EAE"/>
    <w:rsid w:val="00793F85"/>
    <w:rsid w:val="00795179"/>
    <w:rsid w:val="00795A03"/>
    <w:rsid w:val="00796192"/>
    <w:rsid w:val="00796CB8"/>
    <w:rsid w:val="00796E47"/>
    <w:rsid w:val="00796E94"/>
    <w:rsid w:val="007A0028"/>
    <w:rsid w:val="007A0452"/>
    <w:rsid w:val="007A0D6A"/>
    <w:rsid w:val="007A2CF3"/>
    <w:rsid w:val="007A4095"/>
    <w:rsid w:val="007A560C"/>
    <w:rsid w:val="007A69E5"/>
    <w:rsid w:val="007A6C13"/>
    <w:rsid w:val="007A7AD5"/>
    <w:rsid w:val="007B1C32"/>
    <w:rsid w:val="007B2038"/>
    <w:rsid w:val="007B223A"/>
    <w:rsid w:val="007B34B4"/>
    <w:rsid w:val="007B648C"/>
    <w:rsid w:val="007B6743"/>
    <w:rsid w:val="007B74C1"/>
    <w:rsid w:val="007C03B2"/>
    <w:rsid w:val="007C1990"/>
    <w:rsid w:val="007C1A52"/>
    <w:rsid w:val="007C1DDF"/>
    <w:rsid w:val="007C3FFD"/>
    <w:rsid w:val="007C4614"/>
    <w:rsid w:val="007C4ADF"/>
    <w:rsid w:val="007C560D"/>
    <w:rsid w:val="007C5B74"/>
    <w:rsid w:val="007C5D3B"/>
    <w:rsid w:val="007C62B5"/>
    <w:rsid w:val="007C67B5"/>
    <w:rsid w:val="007C68AA"/>
    <w:rsid w:val="007C700B"/>
    <w:rsid w:val="007C71F0"/>
    <w:rsid w:val="007D0142"/>
    <w:rsid w:val="007D1452"/>
    <w:rsid w:val="007D198B"/>
    <w:rsid w:val="007D1CC9"/>
    <w:rsid w:val="007D3FEF"/>
    <w:rsid w:val="007D6A85"/>
    <w:rsid w:val="007D74AA"/>
    <w:rsid w:val="007E09FA"/>
    <w:rsid w:val="007E3338"/>
    <w:rsid w:val="007E457F"/>
    <w:rsid w:val="007E60E5"/>
    <w:rsid w:val="007E622B"/>
    <w:rsid w:val="007E6CB8"/>
    <w:rsid w:val="007E6EE5"/>
    <w:rsid w:val="007E7B0A"/>
    <w:rsid w:val="007F05CF"/>
    <w:rsid w:val="007F0790"/>
    <w:rsid w:val="007F212A"/>
    <w:rsid w:val="007F219C"/>
    <w:rsid w:val="007F30FC"/>
    <w:rsid w:val="007F3636"/>
    <w:rsid w:val="007F3E32"/>
    <w:rsid w:val="007F3FEA"/>
    <w:rsid w:val="007F4432"/>
    <w:rsid w:val="007F4D01"/>
    <w:rsid w:val="007F5881"/>
    <w:rsid w:val="007F63F6"/>
    <w:rsid w:val="007F6455"/>
    <w:rsid w:val="007F69CC"/>
    <w:rsid w:val="00800614"/>
    <w:rsid w:val="008008E1"/>
    <w:rsid w:val="00800EB5"/>
    <w:rsid w:val="00801183"/>
    <w:rsid w:val="0080128C"/>
    <w:rsid w:val="00802696"/>
    <w:rsid w:val="00803D3E"/>
    <w:rsid w:val="00806E95"/>
    <w:rsid w:val="008071C2"/>
    <w:rsid w:val="0080737A"/>
    <w:rsid w:val="0081015F"/>
    <w:rsid w:val="008104D3"/>
    <w:rsid w:val="00810704"/>
    <w:rsid w:val="00810969"/>
    <w:rsid w:val="00812325"/>
    <w:rsid w:val="0081242F"/>
    <w:rsid w:val="00813A07"/>
    <w:rsid w:val="008152C3"/>
    <w:rsid w:val="008174D8"/>
    <w:rsid w:val="008179F9"/>
    <w:rsid w:val="00821BE5"/>
    <w:rsid w:val="008227B7"/>
    <w:rsid w:val="008230DD"/>
    <w:rsid w:val="008232BE"/>
    <w:rsid w:val="00825A68"/>
    <w:rsid w:val="008263A7"/>
    <w:rsid w:val="00826C19"/>
    <w:rsid w:val="0083052F"/>
    <w:rsid w:val="008309DF"/>
    <w:rsid w:val="008313EF"/>
    <w:rsid w:val="00831DB8"/>
    <w:rsid w:val="008344C7"/>
    <w:rsid w:val="00835213"/>
    <w:rsid w:val="008354C6"/>
    <w:rsid w:val="008357BB"/>
    <w:rsid w:val="0083581C"/>
    <w:rsid w:val="00835BA2"/>
    <w:rsid w:val="00835E1A"/>
    <w:rsid w:val="00835E4F"/>
    <w:rsid w:val="008375ED"/>
    <w:rsid w:val="00837C55"/>
    <w:rsid w:val="00840333"/>
    <w:rsid w:val="0084091A"/>
    <w:rsid w:val="00843B79"/>
    <w:rsid w:val="00846A59"/>
    <w:rsid w:val="00852429"/>
    <w:rsid w:val="0085351F"/>
    <w:rsid w:val="008537B1"/>
    <w:rsid w:val="00854623"/>
    <w:rsid w:val="00862534"/>
    <w:rsid w:val="00862F48"/>
    <w:rsid w:val="00863DA3"/>
    <w:rsid w:val="00871B46"/>
    <w:rsid w:val="008726C4"/>
    <w:rsid w:val="00872CD2"/>
    <w:rsid w:val="00872E58"/>
    <w:rsid w:val="00872E73"/>
    <w:rsid w:val="0087500D"/>
    <w:rsid w:val="00875113"/>
    <w:rsid w:val="0087591D"/>
    <w:rsid w:val="0087713F"/>
    <w:rsid w:val="0087789C"/>
    <w:rsid w:val="00880667"/>
    <w:rsid w:val="00881BD9"/>
    <w:rsid w:val="00881CED"/>
    <w:rsid w:val="00882383"/>
    <w:rsid w:val="00882DDC"/>
    <w:rsid w:val="00883E14"/>
    <w:rsid w:val="0088404E"/>
    <w:rsid w:val="0088511A"/>
    <w:rsid w:val="008858D6"/>
    <w:rsid w:val="0088747F"/>
    <w:rsid w:val="0089071F"/>
    <w:rsid w:val="00892BFB"/>
    <w:rsid w:val="00892EDB"/>
    <w:rsid w:val="008956FC"/>
    <w:rsid w:val="00896C5F"/>
    <w:rsid w:val="00897F44"/>
    <w:rsid w:val="008A02D9"/>
    <w:rsid w:val="008A1442"/>
    <w:rsid w:val="008A2E46"/>
    <w:rsid w:val="008A3B80"/>
    <w:rsid w:val="008A4F4E"/>
    <w:rsid w:val="008A5A6B"/>
    <w:rsid w:val="008A5E39"/>
    <w:rsid w:val="008A6719"/>
    <w:rsid w:val="008A6ADF"/>
    <w:rsid w:val="008A6C49"/>
    <w:rsid w:val="008B06E6"/>
    <w:rsid w:val="008B09FA"/>
    <w:rsid w:val="008B0E6C"/>
    <w:rsid w:val="008B16D9"/>
    <w:rsid w:val="008B2AF5"/>
    <w:rsid w:val="008B2FE1"/>
    <w:rsid w:val="008B55CB"/>
    <w:rsid w:val="008B58B5"/>
    <w:rsid w:val="008B5AEC"/>
    <w:rsid w:val="008B5D1B"/>
    <w:rsid w:val="008B7630"/>
    <w:rsid w:val="008C201B"/>
    <w:rsid w:val="008C5312"/>
    <w:rsid w:val="008C5DD6"/>
    <w:rsid w:val="008C657C"/>
    <w:rsid w:val="008C7514"/>
    <w:rsid w:val="008C7690"/>
    <w:rsid w:val="008D0573"/>
    <w:rsid w:val="008D0E53"/>
    <w:rsid w:val="008D0F23"/>
    <w:rsid w:val="008D1515"/>
    <w:rsid w:val="008D1C1C"/>
    <w:rsid w:val="008D1F0B"/>
    <w:rsid w:val="008D1F1A"/>
    <w:rsid w:val="008D230F"/>
    <w:rsid w:val="008D25F9"/>
    <w:rsid w:val="008D3C0A"/>
    <w:rsid w:val="008D3DAD"/>
    <w:rsid w:val="008D6ADC"/>
    <w:rsid w:val="008D6BB1"/>
    <w:rsid w:val="008D7CB3"/>
    <w:rsid w:val="008E0B30"/>
    <w:rsid w:val="008E176F"/>
    <w:rsid w:val="008E1CE6"/>
    <w:rsid w:val="008E3156"/>
    <w:rsid w:val="008E3185"/>
    <w:rsid w:val="008E3D57"/>
    <w:rsid w:val="008E3E50"/>
    <w:rsid w:val="008E4165"/>
    <w:rsid w:val="008E45AC"/>
    <w:rsid w:val="008E6BD8"/>
    <w:rsid w:val="008E6E68"/>
    <w:rsid w:val="008F2850"/>
    <w:rsid w:val="008F29DE"/>
    <w:rsid w:val="008F41DD"/>
    <w:rsid w:val="008F478E"/>
    <w:rsid w:val="008F4D56"/>
    <w:rsid w:val="008F5EA3"/>
    <w:rsid w:val="008F6481"/>
    <w:rsid w:val="008F79D6"/>
    <w:rsid w:val="0090082C"/>
    <w:rsid w:val="0090188D"/>
    <w:rsid w:val="009101AF"/>
    <w:rsid w:val="00911173"/>
    <w:rsid w:val="009125CD"/>
    <w:rsid w:val="0091298A"/>
    <w:rsid w:val="00912E30"/>
    <w:rsid w:val="00913FD5"/>
    <w:rsid w:val="00915A9F"/>
    <w:rsid w:val="0091668E"/>
    <w:rsid w:val="0091787B"/>
    <w:rsid w:val="009202B9"/>
    <w:rsid w:val="0092050C"/>
    <w:rsid w:val="00922DBF"/>
    <w:rsid w:val="00922F70"/>
    <w:rsid w:val="00923751"/>
    <w:rsid w:val="0092400F"/>
    <w:rsid w:val="0092454D"/>
    <w:rsid w:val="00925473"/>
    <w:rsid w:val="00930904"/>
    <w:rsid w:val="009325D4"/>
    <w:rsid w:val="009328D3"/>
    <w:rsid w:val="00936D85"/>
    <w:rsid w:val="009378DF"/>
    <w:rsid w:val="00937DFD"/>
    <w:rsid w:val="009405BE"/>
    <w:rsid w:val="00940B96"/>
    <w:rsid w:val="00943B73"/>
    <w:rsid w:val="00944479"/>
    <w:rsid w:val="009444B2"/>
    <w:rsid w:val="00944C97"/>
    <w:rsid w:val="0094501C"/>
    <w:rsid w:val="00946151"/>
    <w:rsid w:val="00947265"/>
    <w:rsid w:val="009511E7"/>
    <w:rsid w:val="00952AAF"/>
    <w:rsid w:val="009530BD"/>
    <w:rsid w:val="00953247"/>
    <w:rsid w:val="009559CA"/>
    <w:rsid w:val="009559DA"/>
    <w:rsid w:val="00955F6C"/>
    <w:rsid w:val="009569DC"/>
    <w:rsid w:val="009577B7"/>
    <w:rsid w:val="00960025"/>
    <w:rsid w:val="00965D10"/>
    <w:rsid w:val="009662EE"/>
    <w:rsid w:val="00967EE2"/>
    <w:rsid w:val="00970208"/>
    <w:rsid w:val="00971BF3"/>
    <w:rsid w:val="00972418"/>
    <w:rsid w:val="00973B9A"/>
    <w:rsid w:val="00974391"/>
    <w:rsid w:val="009769CE"/>
    <w:rsid w:val="00977624"/>
    <w:rsid w:val="009776B0"/>
    <w:rsid w:val="009777C5"/>
    <w:rsid w:val="00980517"/>
    <w:rsid w:val="00981F39"/>
    <w:rsid w:val="00982112"/>
    <w:rsid w:val="00983A20"/>
    <w:rsid w:val="009840E4"/>
    <w:rsid w:val="00984DB0"/>
    <w:rsid w:val="00985B3E"/>
    <w:rsid w:val="00993508"/>
    <w:rsid w:val="00993543"/>
    <w:rsid w:val="009A1AEF"/>
    <w:rsid w:val="009A1FE4"/>
    <w:rsid w:val="009A2224"/>
    <w:rsid w:val="009A3633"/>
    <w:rsid w:val="009A47FD"/>
    <w:rsid w:val="009A499B"/>
    <w:rsid w:val="009A5254"/>
    <w:rsid w:val="009A782E"/>
    <w:rsid w:val="009B0006"/>
    <w:rsid w:val="009B0479"/>
    <w:rsid w:val="009B1DE4"/>
    <w:rsid w:val="009B34ED"/>
    <w:rsid w:val="009B36C9"/>
    <w:rsid w:val="009B3EB4"/>
    <w:rsid w:val="009B4665"/>
    <w:rsid w:val="009B5445"/>
    <w:rsid w:val="009B5C9D"/>
    <w:rsid w:val="009B6E4B"/>
    <w:rsid w:val="009C06D4"/>
    <w:rsid w:val="009C12E2"/>
    <w:rsid w:val="009C15E8"/>
    <w:rsid w:val="009C2AB4"/>
    <w:rsid w:val="009C564A"/>
    <w:rsid w:val="009C5680"/>
    <w:rsid w:val="009C5DB4"/>
    <w:rsid w:val="009C66BC"/>
    <w:rsid w:val="009C6C0A"/>
    <w:rsid w:val="009C6CEC"/>
    <w:rsid w:val="009C7F73"/>
    <w:rsid w:val="009D0B3C"/>
    <w:rsid w:val="009D0CE0"/>
    <w:rsid w:val="009D2B40"/>
    <w:rsid w:val="009D32E4"/>
    <w:rsid w:val="009D35FB"/>
    <w:rsid w:val="009D4E3E"/>
    <w:rsid w:val="009D5037"/>
    <w:rsid w:val="009D55C0"/>
    <w:rsid w:val="009D7885"/>
    <w:rsid w:val="009D7B97"/>
    <w:rsid w:val="009D7EAE"/>
    <w:rsid w:val="009E1E6B"/>
    <w:rsid w:val="009E7158"/>
    <w:rsid w:val="009F0180"/>
    <w:rsid w:val="009F033B"/>
    <w:rsid w:val="009F1031"/>
    <w:rsid w:val="009F1D13"/>
    <w:rsid w:val="009F2D78"/>
    <w:rsid w:val="009F44C4"/>
    <w:rsid w:val="009F4C3D"/>
    <w:rsid w:val="00A0008F"/>
    <w:rsid w:val="00A00A63"/>
    <w:rsid w:val="00A01AE3"/>
    <w:rsid w:val="00A021D7"/>
    <w:rsid w:val="00A02BED"/>
    <w:rsid w:val="00A02F20"/>
    <w:rsid w:val="00A03E30"/>
    <w:rsid w:val="00A050C6"/>
    <w:rsid w:val="00A06874"/>
    <w:rsid w:val="00A078D1"/>
    <w:rsid w:val="00A10DF9"/>
    <w:rsid w:val="00A116FC"/>
    <w:rsid w:val="00A12C65"/>
    <w:rsid w:val="00A1363E"/>
    <w:rsid w:val="00A146A4"/>
    <w:rsid w:val="00A14700"/>
    <w:rsid w:val="00A15373"/>
    <w:rsid w:val="00A17248"/>
    <w:rsid w:val="00A175B6"/>
    <w:rsid w:val="00A20C1E"/>
    <w:rsid w:val="00A22A53"/>
    <w:rsid w:val="00A22B1B"/>
    <w:rsid w:val="00A22E6D"/>
    <w:rsid w:val="00A24829"/>
    <w:rsid w:val="00A2600C"/>
    <w:rsid w:val="00A30022"/>
    <w:rsid w:val="00A30275"/>
    <w:rsid w:val="00A30A37"/>
    <w:rsid w:val="00A30B90"/>
    <w:rsid w:val="00A30E1D"/>
    <w:rsid w:val="00A32988"/>
    <w:rsid w:val="00A357FD"/>
    <w:rsid w:val="00A36525"/>
    <w:rsid w:val="00A377EA"/>
    <w:rsid w:val="00A37C03"/>
    <w:rsid w:val="00A4160C"/>
    <w:rsid w:val="00A42D1D"/>
    <w:rsid w:val="00A43165"/>
    <w:rsid w:val="00A43B7E"/>
    <w:rsid w:val="00A44742"/>
    <w:rsid w:val="00A44886"/>
    <w:rsid w:val="00A45756"/>
    <w:rsid w:val="00A45B4E"/>
    <w:rsid w:val="00A47E42"/>
    <w:rsid w:val="00A5171E"/>
    <w:rsid w:val="00A525AC"/>
    <w:rsid w:val="00A5498C"/>
    <w:rsid w:val="00A55A7F"/>
    <w:rsid w:val="00A56CB3"/>
    <w:rsid w:val="00A57821"/>
    <w:rsid w:val="00A5795F"/>
    <w:rsid w:val="00A57D0B"/>
    <w:rsid w:val="00A608C5"/>
    <w:rsid w:val="00A65471"/>
    <w:rsid w:val="00A6567A"/>
    <w:rsid w:val="00A675B9"/>
    <w:rsid w:val="00A676C4"/>
    <w:rsid w:val="00A7032B"/>
    <w:rsid w:val="00A70B8D"/>
    <w:rsid w:val="00A711D3"/>
    <w:rsid w:val="00A71A74"/>
    <w:rsid w:val="00A7242A"/>
    <w:rsid w:val="00A748C2"/>
    <w:rsid w:val="00A75FA8"/>
    <w:rsid w:val="00A768B4"/>
    <w:rsid w:val="00A768F6"/>
    <w:rsid w:val="00A773E8"/>
    <w:rsid w:val="00A774C2"/>
    <w:rsid w:val="00A81773"/>
    <w:rsid w:val="00A823AF"/>
    <w:rsid w:val="00A82A87"/>
    <w:rsid w:val="00A864F4"/>
    <w:rsid w:val="00A86D14"/>
    <w:rsid w:val="00A904C1"/>
    <w:rsid w:val="00A915B9"/>
    <w:rsid w:val="00A94BA5"/>
    <w:rsid w:val="00A969FD"/>
    <w:rsid w:val="00A97469"/>
    <w:rsid w:val="00A9748F"/>
    <w:rsid w:val="00AA0D4D"/>
    <w:rsid w:val="00AA2083"/>
    <w:rsid w:val="00AA3DCF"/>
    <w:rsid w:val="00AA4610"/>
    <w:rsid w:val="00AA4E08"/>
    <w:rsid w:val="00AA5583"/>
    <w:rsid w:val="00AA63E3"/>
    <w:rsid w:val="00AA64F0"/>
    <w:rsid w:val="00AA796A"/>
    <w:rsid w:val="00AB0C85"/>
    <w:rsid w:val="00AB1618"/>
    <w:rsid w:val="00AB1703"/>
    <w:rsid w:val="00AB1A6E"/>
    <w:rsid w:val="00AB2274"/>
    <w:rsid w:val="00AB43F0"/>
    <w:rsid w:val="00AB66DF"/>
    <w:rsid w:val="00AB6985"/>
    <w:rsid w:val="00AB6EAC"/>
    <w:rsid w:val="00AC0B81"/>
    <w:rsid w:val="00AC382E"/>
    <w:rsid w:val="00AC3DB8"/>
    <w:rsid w:val="00AC5236"/>
    <w:rsid w:val="00AC61BB"/>
    <w:rsid w:val="00AC6770"/>
    <w:rsid w:val="00AC6BDD"/>
    <w:rsid w:val="00AD08BB"/>
    <w:rsid w:val="00AD0CDA"/>
    <w:rsid w:val="00AD2CF7"/>
    <w:rsid w:val="00AD4A52"/>
    <w:rsid w:val="00AD5712"/>
    <w:rsid w:val="00AD5B66"/>
    <w:rsid w:val="00AD6367"/>
    <w:rsid w:val="00AD7B51"/>
    <w:rsid w:val="00AD7D03"/>
    <w:rsid w:val="00AE1AD9"/>
    <w:rsid w:val="00AE496C"/>
    <w:rsid w:val="00AE4C76"/>
    <w:rsid w:val="00AE65B4"/>
    <w:rsid w:val="00AF0208"/>
    <w:rsid w:val="00AF2621"/>
    <w:rsid w:val="00AF2E58"/>
    <w:rsid w:val="00AF38FF"/>
    <w:rsid w:val="00AF395A"/>
    <w:rsid w:val="00AF50AC"/>
    <w:rsid w:val="00AF5541"/>
    <w:rsid w:val="00AF5669"/>
    <w:rsid w:val="00AF73DE"/>
    <w:rsid w:val="00AF76E6"/>
    <w:rsid w:val="00AF78B6"/>
    <w:rsid w:val="00B02970"/>
    <w:rsid w:val="00B041CE"/>
    <w:rsid w:val="00B049D5"/>
    <w:rsid w:val="00B04A73"/>
    <w:rsid w:val="00B04B75"/>
    <w:rsid w:val="00B06C2F"/>
    <w:rsid w:val="00B072D1"/>
    <w:rsid w:val="00B076C6"/>
    <w:rsid w:val="00B10855"/>
    <w:rsid w:val="00B1178F"/>
    <w:rsid w:val="00B122B2"/>
    <w:rsid w:val="00B12FA9"/>
    <w:rsid w:val="00B141DB"/>
    <w:rsid w:val="00B145B4"/>
    <w:rsid w:val="00B15991"/>
    <w:rsid w:val="00B17867"/>
    <w:rsid w:val="00B179A9"/>
    <w:rsid w:val="00B17F9C"/>
    <w:rsid w:val="00B2064D"/>
    <w:rsid w:val="00B214AF"/>
    <w:rsid w:val="00B22DE1"/>
    <w:rsid w:val="00B239E2"/>
    <w:rsid w:val="00B24C62"/>
    <w:rsid w:val="00B24F17"/>
    <w:rsid w:val="00B30695"/>
    <w:rsid w:val="00B31489"/>
    <w:rsid w:val="00B3191A"/>
    <w:rsid w:val="00B3262E"/>
    <w:rsid w:val="00B3285B"/>
    <w:rsid w:val="00B328CB"/>
    <w:rsid w:val="00B32ACD"/>
    <w:rsid w:val="00B33E39"/>
    <w:rsid w:val="00B33E42"/>
    <w:rsid w:val="00B343C0"/>
    <w:rsid w:val="00B36B66"/>
    <w:rsid w:val="00B372B0"/>
    <w:rsid w:val="00B372B7"/>
    <w:rsid w:val="00B37B18"/>
    <w:rsid w:val="00B37B94"/>
    <w:rsid w:val="00B41386"/>
    <w:rsid w:val="00B42713"/>
    <w:rsid w:val="00B44827"/>
    <w:rsid w:val="00B46E83"/>
    <w:rsid w:val="00B50919"/>
    <w:rsid w:val="00B50B33"/>
    <w:rsid w:val="00B511F7"/>
    <w:rsid w:val="00B529BB"/>
    <w:rsid w:val="00B52B90"/>
    <w:rsid w:val="00B537D6"/>
    <w:rsid w:val="00B54250"/>
    <w:rsid w:val="00B54B4A"/>
    <w:rsid w:val="00B54C4D"/>
    <w:rsid w:val="00B607A8"/>
    <w:rsid w:val="00B60848"/>
    <w:rsid w:val="00B62AAD"/>
    <w:rsid w:val="00B65042"/>
    <w:rsid w:val="00B6663C"/>
    <w:rsid w:val="00B671B8"/>
    <w:rsid w:val="00B70077"/>
    <w:rsid w:val="00B70513"/>
    <w:rsid w:val="00B705D1"/>
    <w:rsid w:val="00B711B0"/>
    <w:rsid w:val="00B72367"/>
    <w:rsid w:val="00B7269D"/>
    <w:rsid w:val="00B73A25"/>
    <w:rsid w:val="00B75643"/>
    <w:rsid w:val="00B759CD"/>
    <w:rsid w:val="00B75A0D"/>
    <w:rsid w:val="00B76C10"/>
    <w:rsid w:val="00B773F8"/>
    <w:rsid w:val="00B778EC"/>
    <w:rsid w:val="00B84A28"/>
    <w:rsid w:val="00B85CE7"/>
    <w:rsid w:val="00B869F1"/>
    <w:rsid w:val="00B86E9E"/>
    <w:rsid w:val="00B87986"/>
    <w:rsid w:val="00B87B82"/>
    <w:rsid w:val="00B921DB"/>
    <w:rsid w:val="00B9332E"/>
    <w:rsid w:val="00B94194"/>
    <w:rsid w:val="00B94653"/>
    <w:rsid w:val="00B95132"/>
    <w:rsid w:val="00B9567E"/>
    <w:rsid w:val="00B95EE9"/>
    <w:rsid w:val="00B963FA"/>
    <w:rsid w:val="00B9672C"/>
    <w:rsid w:val="00B97159"/>
    <w:rsid w:val="00B972E0"/>
    <w:rsid w:val="00B976A7"/>
    <w:rsid w:val="00B97CFE"/>
    <w:rsid w:val="00BA005B"/>
    <w:rsid w:val="00BA0815"/>
    <w:rsid w:val="00BA1544"/>
    <w:rsid w:val="00BA3040"/>
    <w:rsid w:val="00BA4BAD"/>
    <w:rsid w:val="00BB17C3"/>
    <w:rsid w:val="00BB2A2E"/>
    <w:rsid w:val="00BB2D51"/>
    <w:rsid w:val="00BB3AC3"/>
    <w:rsid w:val="00BB5055"/>
    <w:rsid w:val="00BB5B42"/>
    <w:rsid w:val="00BC0077"/>
    <w:rsid w:val="00BC0D1D"/>
    <w:rsid w:val="00BC1E77"/>
    <w:rsid w:val="00BC423E"/>
    <w:rsid w:val="00BC66AE"/>
    <w:rsid w:val="00BD01F4"/>
    <w:rsid w:val="00BD0E11"/>
    <w:rsid w:val="00BD10B1"/>
    <w:rsid w:val="00BD2A5E"/>
    <w:rsid w:val="00BD4E44"/>
    <w:rsid w:val="00BD6723"/>
    <w:rsid w:val="00BD761A"/>
    <w:rsid w:val="00BE0278"/>
    <w:rsid w:val="00BE1ACE"/>
    <w:rsid w:val="00BE24E3"/>
    <w:rsid w:val="00BE2B83"/>
    <w:rsid w:val="00BE2E88"/>
    <w:rsid w:val="00BE31BE"/>
    <w:rsid w:val="00BE35E6"/>
    <w:rsid w:val="00BE38EE"/>
    <w:rsid w:val="00BE3B4C"/>
    <w:rsid w:val="00BE52A3"/>
    <w:rsid w:val="00BE608A"/>
    <w:rsid w:val="00BF106B"/>
    <w:rsid w:val="00BF3183"/>
    <w:rsid w:val="00BF3C3A"/>
    <w:rsid w:val="00BF44F3"/>
    <w:rsid w:val="00BF4C69"/>
    <w:rsid w:val="00BF60A8"/>
    <w:rsid w:val="00C03E01"/>
    <w:rsid w:val="00C0628D"/>
    <w:rsid w:val="00C07025"/>
    <w:rsid w:val="00C1132A"/>
    <w:rsid w:val="00C11AC7"/>
    <w:rsid w:val="00C123A8"/>
    <w:rsid w:val="00C13B26"/>
    <w:rsid w:val="00C154F8"/>
    <w:rsid w:val="00C160A2"/>
    <w:rsid w:val="00C161FF"/>
    <w:rsid w:val="00C1642B"/>
    <w:rsid w:val="00C164B3"/>
    <w:rsid w:val="00C1694F"/>
    <w:rsid w:val="00C175A6"/>
    <w:rsid w:val="00C210ED"/>
    <w:rsid w:val="00C2127E"/>
    <w:rsid w:val="00C24690"/>
    <w:rsid w:val="00C24D3C"/>
    <w:rsid w:val="00C26518"/>
    <w:rsid w:val="00C30DD8"/>
    <w:rsid w:val="00C36E86"/>
    <w:rsid w:val="00C379B8"/>
    <w:rsid w:val="00C37DFB"/>
    <w:rsid w:val="00C410D0"/>
    <w:rsid w:val="00C41193"/>
    <w:rsid w:val="00C41F25"/>
    <w:rsid w:val="00C42102"/>
    <w:rsid w:val="00C4266F"/>
    <w:rsid w:val="00C43AC7"/>
    <w:rsid w:val="00C43FEC"/>
    <w:rsid w:val="00C44E5C"/>
    <w:rsid w:val="00C5083F"/>
    <w:rsid w:val="00C51B62"/>
    <w:rsid w:val="00C523F3"/>
    <w:rsid w:val="00C52D80"/>
    <w:rsid w:val="00C54AA4"/>
    <w:rsid w:val="00C55020"/>
    <w:rsid w:val="00C55329"/>
    <w:rsid w:val="00C56E65"/>
    <w:rsid w:val="00C57035"/>
    <w:rsid w:val="00C5757B"/>
    <w:rsid w:val="00C6230A"/>
    <w:rsid w:val="00C67D9C"/>
    <w:rsid w:val="00C72371"/>
    <w:rsid w:val="00C74591"/>
    <w:rsid w:val="00C752A9"/>
    <w:rsid w:val="00C756A2"/>
    <w:rsid w:val="00C75741"/>
    <w:rsid w:val="00C76245"/>
    <w:rsid w:val="00C7637F"/>
    <w:rsid w:val="00C77F5A"/>
    <w:rsid w:val="00C81F2A"/>
    <w:rsid w:val="00C82B1C"/>
    <w:rsid w:val="00C82F18"/>
    <w:rsid w:val="00C84254"/>
    <w:rsid w:val="00C8588D"/>
    <w:rsid w:val="00C85C35"/>
    <w:rsid w:val="00C874F5"/>
    <w:rsid w:val="00C908AC"/>
    <w:rsid w:val="00C90DEE"/>
    <w:rsid w:val="00C9146B"/>
    <w:rsid w:val="00C91A1F"/>
    <w:rsid w:val="00C91C4F"/>
    <w:rsid w:val="00C92E08"/>
    <w:rsid w:val="00C959AE"/>
    <w:rsid w:val="00CA0E42"/>
    <w:rsid w:val="00CA1AB8"/>
    <w:rsid w:val="00CA39A7"/>
    <w:rsid w:val="00CA45FA"/>
    <w:rsid w:val="00CA5261"/>
    <w:rsid w:val="00CA639F"/>
    <w:rsid w:val="00CA7488"/>
    <w:rsid w:val="00CA79B5"/>
    <w:rsid w:val="00CB17A5"/>
    <w:rsid w:val="00CB3AC0"/>
    <w:rsid w:val="00CB3D8D"/>
    <w:rsid w:val="00CB4E72"/>
    <w:rsid w:val="00CB7195"/>
    <w:rsid w:val="00CB764F"/>
    <w:rsid w:val="00CC07D9"/>
    <w:rsid w:val="00CC2422"/>
    <w:rsid w:val="00CC3A21"/>
    <w:rsid w:val="00CC796F"/>
    <w:rsid w:val="00CD02EA"/>
    <w:rsid w:val="00CD0388"/>
    <w:rsid w:val="00CD2498"/>
    <w:rsid w:val="00CD352F"/>
    <w:rsid w:val="00CD4DAB"/>
    <w:rsid w:val="00CD55A2"/>
    <w:rsid w:val="00CD64C7"/>
    <w:rsid w:val="00CD7BD8"/>
    <w:rsid w:val="00CE0706"/>
    <w:rsid w:val="00CE1284"/>
    <w:rsid w:val="00CE26E8"/>
    <w:rsid w:val="00CE2987"/>
    <w:rsid w:val="00CE36B9"/>
    <w:rsid w:val="00CE3F64"/>
    <w:rsid w:val="00CE40BF"/>
    <w:rsid w:val="00CE4904"/>
    <w:rsid w:val="00CE4B7E"/>
    <w:rsid w:val="00CE76C4"/>
    <w:rsid w:val="00CF0856"/>
    <w:rsid w:val="00CF182E"/>
    <w:rsid w:val="00CF3157"/>
    <w:rsid w:val="00CF448D"/>
    <w:rsid w:val="00CF47CE"/>
    <w:rsid w:val="00CF5822"/>
    <w:rsid w:val="00CF731E"/>
    <w:rsid w:val="00D021A4"/>
    <w:rsid w:val="00D02364"/>
    <w:rsid w:val="00D02498"/>
    <w:rsid w:val="00D026DC"/>
    <w:rsid w:val="00D05B92"/>
    <w:rsid w:val="00D06657"/>
    <w:rsid w:val="00D06F12"/>
    <w:rsid w:val="00D06F3B"/>
    <w:rsid w:val="00D11202"/>
    <w:rsid w:val="00D1175D"/>
    <w:rsid w:val="00D12424"/>
    <w:rsid w:val="00D14141"/>
    <w:rsid w:val="00D1443B"/>
    <w:rsid w:val="00D150DA"/>
    <w:rsid w:val="00D16529"/>
    <w:rsid w:val="00D16DD6"/>
    <w:rsid w:val="00D2162D"/>
    <w:rsid w:val="00D21ED3"/>
    <w:rsid w:val="00D2237D"/>
    <w:rsid w:val="00D25AD4"/>
    <w:rsid w:val="00D25D29"/>
    <w:rsid w:val="00D260D2"/>
    <w:rsid w:val="00D272C5"/>
    <w:rsid w:val="00D27D09"/>
    <w:rsid w:val="00D27F01"/>
    <w:rsid w:val="00D3081D"/>
    <w:rsid w:val="00D311FF"/>
    <w:rsid w:val="00D32417"/>
    <w:rsid w:val="00D33151"/>
    <w:rsid w:val="00D33548"/>
    <w:rsid w:val="00D34C0B"/>
    <w:rsid w:val="00D35D37"/>
    <w:rsid w:val="00D37619"/>
    <w:rsid w:val="00D37B79"/>
    <w:rsid w:val="00D407E5"/>
    <w:rsid w:val="00D40AE3"/>
    <w:rsid w:val="00D40BAE"/>
    <w:rsid w:val="00D41614"/>
    <w:rsid w:val="00D4164E"/>
    <w:rsid w:val="00D416F5"/>
    <w:rsid w:val="00D436DF"/>
    <w:rsid w:val="00D4528B"/>
    <w:rsid w:val="00D4560C"/>
    <w:rsid w:val="00D45D64"/>
    <w:rsid w:val="00D4661B"/>
    <w:rsid w:val="00D4797D"/>
    <w:rsid w:val="00D51B88"/>
    <w:rsid w:val="00D52DA9"/>
    <w:rsid w:val="00D541CB"/>
    <w:rsid w:val="00D542A3"/>
    <w:rsid w:val="00D54C28"/>
    <w:rsid w:val="00D55216"/>
    <w:rsid w:val="00D635F9"/>
    <w:rsid w:val="00D64095"/>
    <w:rsid w:val="00D64318"/>
    <w:rsid w:val="00D64A40"/>
    <w:rsid w:val="00D66B40"/>
    <w:rsid w:val="00D66D79"/>
    <w:rsid w:val="00D67A30"/>
    <w:rsid w:val="00D70B30"/>
    <w:rsid w:val="00D71CF2"/>
    <w:rsid w:val="00D755FD"/>
    <w:rsid w:val="00D77E1B"/>
    <w:rsid w:val="00D77EAD"/>
    <w:rsid w:val="00D81F36"/>
    <w:rsid w:val="00D82BDA"/>
    <w:rsid w:val="00D8399E"/>
    <w:rsid w:val="00D85F76"/>
    <w:rsid w:val="00D85FD1"/>
    <w:rsid w:val="00D86A2E"/>
    <w:rsid w:val="00D86D9A"/>
    <w:rsid w:val="00D90DB8"/>
    <w:rsid w:val="00D9334B"/>
    <w:rsid w:val="00D93650"/>
    <w:rsid w:val="00D94513"/>
    <w:rsid w:val="00D948AB"/>
    <w:rsid w:val="00D95398"/>
    <w:rsid w:val="00D96107"/>
    <w:rsid w:val="00DA03A4"/>
    <w:rsid w:val="00DA159B"/>
    <w:rsid w:val="00DA189D"/>
    <w:rsid w:val="00DA2ABF"/>
    <w:rsid w:val="00DA38E1"/>
    <w:rsid w:val="00DA56AC"/>
    <w:rsid w:val="00DA5B68"/>
    <w:rsid w:val="00DA6234"/>
    <w:rsid w:val="00DA6F9E"/>
    <w:rsid w:val="00DB36F5"/>
    <w:rsid w:val="00DB3A38"/>
    <w:rsid w:val="00DB5771"/>
    <w:rsid w:val="00DB6BF3"/>
    <w:rsid w:val="00DC02D1"/>
    <w:rsid w:val="00DC0F31"/>
    <w:rsid w:val="00DC10A2"/>
    <w:rsid w:val="00DC2088"/>
    <w:rsid w:val="00DC349C"/>
    <w:rsid w:val="00DC363B"/>
    <w:rsid w:val="00DC423B"/>
    <w:rsid w:val="00DC4C00"/>
    <w:rsid w:val="00DC5A59"/>
    <w:rsid w:val="00DC6FF4"/>
    <w:rsid w:val="00DC70FF"/>
    <w:rsid w:val="00DC731F"/>
    <w:rsid w:val="00DC7D38"/>
    <w:rsid w:val="00DD07A3"/>
    <w:rsid w:val="00DD19FE"/>
    <w:rsid w:val="00DD3726"/>
    <w:rsid w:val="00DD3C60"/>
    <w:rsid w:val="00DD44B6"/>
    <w:rsid w:val="00DD505E"/>
    <w:rsid w:val="00DD5436"/>
    <w:rsid w:val="00DD5DCA"/>
    <w:rsid w:val="00DE09C0"/>
    <w:rsid w:val="00DE2DD2"/>
    <w:rsid w:val="00DE3CC5"/>
    <w:rsid w:val="00DE41AC"/>
    <w:rsid w:val="00DE5DE0"/>
    <w:rsid w:val="00DE7353"/>
    <w:rsid w:val="00DE76CF"/>
    <w:rsid w:val="00DE7760"/>
    <w:rsid w:val="00DE79E6"/>
    <w:rsid w:val="00DF0B4E"/>
    <w:rsid w:val="00DF2B62"/>
    <w:rsid w:val="00DF4126"/>
    <w:rsid w:val="00DF4272"/>
    <w:rsid w:val="00DF43F6"/>
    <w:rsid w:val="00DF4A07"/>
    <w:rsid w:val="00DF4BBC"/>
    <w:rsid w:val="00DF73D5"/>
    <w:rsid w:val="00E00494"/>
    <w:rsid w:val="00E009E5"/>
    <w:rsid w:val="00E018C6"/>
    <w:rsid w:val="00E040B9"/>
    <w:rsid w:val="00E043CA"/>
    <w:rsid w:val="00E04CFD"/>
    <w:rsid w:val="00E05752"/>
    <w:rsid w:val="00E05CE0"/>
    <w:rsid w:val="00E074B2"/>
    <w:rsid w:val="00E12739"/>
    <w:rsid w:val="00E12B35"/>
    <w:rsid w:val="00E15225"/>
    <w:rsid w:val="00E15299"/>
    <w:rsid w:val="00E1536D"/>
    <w:rsid w:val="00E16490"/>
    <w:rsid w:val="00E16706"/>
    <w:rsid w:val="00E17596"/>
    <w:rsid w:val="00E200DB"/>
    <w:rsid w:val="00E20B4F"/>
    <w:rsid w:val="00E23BA2"/>
    <w:rsid w:val="00E25543"/>
    <w:rsid w:val="00E26267"/>
    <w:rsid w:val="00E30D87"/>
    <w:rsid w:val="00E30E04"/>
    <w:rsid w:val="00E3115E"/>
    <w:rsid w:val="00E367DB"/>
    <w:rsid w:val="00E37997"/>
    <w:rsid w:val="00E41A4E"/>
    <w:rsid w:val="00E41DCE"/>
    <w:rsid w:val="00E422E0"/>
    <w:rsid w:val="00E43C01"/>
    <w:rsid w:val="00E44164"/>
    <w:rsid w:val="00E44B7C"/>
    <w:rsid w:val="00E453DC"/>
    <w:rsid w:val="00E45B8C"/>
    <w:rsid w:val="00E460E6"/>
    <w:rsid w:val="00E47FB5"/>
    <w:rsid w:val="00E51515"/>
    <w:rsid w:val="00E51E70"/>
    <w:rsid w:val="00E520DD"/>
    <w:rsid w:val="00E54B1E"/>
    <w:rsid w:val="00E54BC9"/>
    <w:rsid w:val="00E56C32"/>
    <w:rsid w:val="00E56CDD"/>
    <w:rsid w:val="00E6091C"/>
    <w:rsid w:val="00E61040"/>
    <w:rsid w:val="00E6172D"/>
    <w:rsid w:val="00E61829"/>
    <w:rsid w:val="00E644F4"/>
    <w:rsid w:val="00E65BB5"/>
    <w:rsid w:val="00E660C4"/>
    <w:rsid w:val="00E663A1"/>
    <w:rsid w:val="00E66A85"/>
    <w:rsid w:val="00E6758C"/>
    <w:rsid w:val="00E71B28"/>
    <w:rsid w:val="00E71E08"/>
    <w:rsid w:val="00E72473"/>
    <w:rsid w:val="00E765FE"/>
    <w:rsid w:val="00E775BB"/>
    <w:rsid w:val="00E77D52"/>
    <w:rsid w:val="00E80C14"/>
    <w:rsid w:val="00E8104F"/>
    <w:rsid w:val="00E816AA"/>
    <w:rsid w:val="00E8207C"/>
    <w:rsid w:val="00E826D2"/>
    <w:rsid w:val="00E85ABA"/>
    <w:rsid w:val="00E867E9"/>
    <w:rsid w:val="00E87609"/>
    <w:rsid w:val="00E90002"/>
    <w:rsid w:val="00E90E52"/>
    <w:rsid w:val="00E910CC"/>
    <w:rsid w:val="00E94098"/>
    <w:rsid w:val="00E979B6"/>
    <w:rsid w:val="00EA0E30"/>
    <w:rsid w:val="00EA0F0D"/>
    <w:rsid w:val="00EA28AC"/>
    <w:rsid w:val="00EA2F0A"/>
    <w:rsid w:val="00EA2F7A"/>
    <w:rsid w:val="00EA583A"/>
    <w:rsid w:val="00EA6C63"/>
    <w:rsid w:val="00EA789C"/>
    <w:rsid w:val="00EA7CCB"/>
    <w:rsid w:val="00EB19A1"/>
    <w:rsid w:val="00EB1EEE"/>
    <w:rsid w:val="00EB2029"/>
    <w:rsid w:val="00EB2CD2"/>
    <w:rsid w:val="00EB3A75"/>
    <w:rsid w:val="00EB47A8"/>
    <w:rsid w:val="00EB6CE7"/>
    <w:rsid w:val="00EB6E47"/>
    <w:rsid w:val="00EC048B"/>
    <w:rsid w:val="00EC1C20"/>
    <w:rsid w:val="00EC235A"/>
    <w:rsid w:val="00EC28C9"/>
    <w:rsid w:val="00EC2D21"/>
    <w:rsid w:val="00EC33A9"/>
    <w:rsid w:val="00EC3D73"/>
    <w:rsid w:val="00EC43AD"/>
    <w:rsid w:val="00EC4778"/>
    <w:rsid w:val="00EC4ADA"/>
    <w:rsid w:val="00EC4DBA"/>
    <w:rsid w:val="00EC5BDC"/>
    <w:rsid w:val="00EC6613"/>
    <w:rsid w:val="00EC6C63"/>
    <w:rsid w:val="00EC74FF"/>
    <w:rsid w:val="00EC773C"/>
    <w:rsid w:val="00ED03B2"/>
    <w:rsid w:val="00ED0BBF"/>
    <w:rsid w:val="00ED171C"/>
    <w:rsid w:val="00ED1D0E"/>
    <w:rsid w:val="00ED397D"/>
    <w:rsid w:val="00ED516A"/>
    <w:rsid w:val="00ED655B"/>
    <w:rsid w:val="00EE1119"/>
    <w:rsid w:val="00EE11F5"/>
    <w:rsid w:val="00EE2470"/>
    <w:rsid w:val="00EE2513"/>
    <w:rsid w:val="00EE3097"/>
    <w:rsid w:val="00EE3B55"/>
    <w:rsid w:val="00EE43C9"/>
    <w:rsid w:val="00EE4569"/>
    <w:rsid w:val="00EE6866"/>
    <w:rsid w:val="00EE7982"/>
    <w:rsid w:val="00EF2EF7"/>
    <w:rsid w:val="00EF355B"/>
    <w:rsid w:val="00F00554"/>
    <w:rsid w:val="00F00A6F"/>
    <w:rsid w:val="00F01CC1"/>
    <w:rsid w:val="00F04297"/>
    <w:rsid w:val="00F04350"/>
    <w:rsid w:val="00F05F56"/>
    <w:rsid w:val="00F1093C"/>
    <w:rsid w:val="00F10ACD"/>
    <w:rsid w:val="00F11712"/>
    <w:rsid w:val="00F12CDA"/>
    <w:rsid w:val="00F153B4"/>
    <w:rsid w:val="00F17FD5"/>
    <w:rsid w:val="00F20BFD"/>
    <w:rsid w:val="00F2495E"/>
    <w:rsid w:val="00F25356"/>
    <w:rsid w:val="00F25A8B"/>
    <w:rsid w:val="00F3060A"/>
    <w:rsid w:val="00F306EB"/>
    <w:rsid w:val="00F3079F"/>
    <w:rsid w:val="00F319F0"/>
    <w:rsid w:val="00F33E5D"/>
    <w:rsid w:val="00F345C1"/>
    <w:rsid w:val="00F356D1"/>
    <w:rsid w:val="00F36927"/>
    <w:rsid w:val="00F3742A"/>
    <w:rsid w:val="00F400A0"/>
    <w:rsid w:val="00F419C8"/>
    <w:rsid w:val="00F42407"/>
    <w:rsid w:val="00F42851"/>
    <w:rsid w:val="00F42877"/>
    <w:rsid w:val="00F4397A"/>
    <w:rsid w:val="00F43F43"/>
    <w:rsid w:val="00F44783"/>
    <w:rsid w:val="00F44B10"/>
    <w:rsid w:val="00F4569F"/>
    <w:rsid w:val="00F456C4"/>
    <w:rsid w:val="00F45E13"/>
    <w:rsid w:val="00F464CD"/>
    <w:rsid w:val="00F471F4"/>
    <w:rsid w:val="00F50A02"/>
    <w:rsid w:val="00F53936"/>
    <w:rsid w:val="00F54059"/>
    <w:rsid w:val="00F5447A"/>
    <w:rsid w:val="00F54666"/>
    <w:rsid w:val="00F54EA3"/>
    <w:rsid w:val="00F569C9"/>
    <w:rsid w:val="00F604C6"/>
    <w:rsid w:val="00F6057F"/>
    <w:rsid w:val="00F61494"/>
    <w:rsid w:val="00F624AC"/>
    <w:rsid w:val="00F62CBB"/>
    <w:rsid w:val="00F62CDB"/>
    <w:rsid w:val="00F62F80"/>
    <w:rsid w:val="00F6361F"/>
    <w:rsid w:val="00F6388D"/>
    <w:rsid w:val="00F63CFF"/>
    <w:rsid w:val="00F65B31"/>
    <w:rsid w:val="00F66216"/>
    <w:rsid w:val="00F6640C"/>
    <w:rsid w:val="00F6657D"/>
    <w:rsid w:val="00F6717A"/>
    <w:rsid w:val="00F671C2"/>
    <w:rsid w:val="00F67516"/>
    <w:rsid w:val="00F67C1C"/>
    <w:rsid w:val="00F7238F"/>
    <w:rsid w:val="00F72BBB"/>
    <w:rsid w:val="00F73FE7"/>
    <w:rsid w:val="00F74FB5"/>
    <w:rsid w:val="00F80B41"/>
    <w:rsid w:val="00F812F8"/>
    <w:rsid w:val="00F8148D"/>
    <w:rsid w:val="00F81962"/>
    <w:rsid w:val="00F82AB4"/>
    <w:rsid w:val="00F83C0A"/>
    <w:rsid w:val="00F84376"/>
    <w:rsid w:val="00F956AE"/>
    <w:rsid w:val="00F95A39"/>
    <w:rsid w:val="00F95EE0"/>
    <w:rsid w:val="00FA138A"/>
    <w:rsid w:val="00FA3CDC"/>
    <w:rsid w:val="00FA58FD"/>
    <w:rsid w:val="00FA605A"/>
    <w:rsid w:val="00FA63F4"/>
    <w:rsid w:val="00FA68DB"/>
    <w:rsid w:val="00FB0523"/>
    <w:rsid w:val="00FB153F"/>
    <w:rsid w:val="00FB19A6"/>
    <w:rsid w:val="00FB3EE4"/>
    <w:rsid w:val="00FB3FD0"/>
    <w:rsid w:val="00FB476D"/>
    <w:rsid w:val="00FB4DC7"/>
    <w:rsid w:val="00FB4DE9"/>
    <w:rsid w:val="00FB612A"/>
    <w:rsid w:val="00FB6755"/>
    <w:rsid w:val="00FB679C"/>
    <w:rsid w:val="00FB69F1"/>
    <w:rsid w:val="00FB7B44"/>
    <w:rsid w:val="00FC133D"/>
    <w:rsid w:val="00FC1571"/>
    <w:rsid w:val="00FC2F0F"/>
    <w:rsid w:val="00FC2FDA"/>
    <w:rsid w:val="00FC36FD"/>
    <w:rsid w:val="00FC5675"/>
    <w:rsid w:val="00FC740C"/>
    <w:rsid w:val="00FC772C"/>
    <w:rsid w:val="00FD13B1"/>
    <w:rsid w:val="00FD1622"/>
    <w:rsid w:val="00FD1672"/>
    <w:rsid w:val="00FD1DDF"/>
    <w:rsid w:val="00FD2840"/>
    <w:rsid w:val="00FD2B91"/>
    <w:rsid w:val="00FD5646"/>
    <w:rsid w:val="00FE2B96"/>
    <w:rsid w:val="00FE2C4B"/>
    <w:rsid w:val="00FE2EDC"/>
    <w:rsid w:val="00FE3143"/>
    <w:rsid w:val="00FE357B"/>
    <w:rsid w:val="00FE4B0A"/>
    <w:rsid w:val="00FE54E3"/>
    <w:rsid w:val="00FE59B2"/>
    <w:rsid w:val="00FE7804"/>
    <w:rsid w:val="00FF10BD"/>
    <w:rsid w:val="00FF1398"/>
    <w:rsid w:val="00FF53AD"/>
    <w:rsid w:val="00FF59F6"/>
    <w:rsid w:val="00FF71B6"/>
    <w:rsid w:val="00FF799E"/>
    <w:rsid w:val="00FF7A24"/>
    <w:rsid w:val="00FF7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C19"/>
    <w:pPr>
      <w:spacing w:after="200" w:line="276" w:lineRule="auto"/>
    </w:pPr>
    <w:rPr>
      <w:rFonts w:eastAsia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Абзац списка1"/>
    <w:basedOn w:val="Normal"/>
    <w:uiPriority w:val="99"/>
    <w:rsid w:val="002C4C19"/>
    <w:pPr>
      <w:ind w:left="720"/>
      <w:contextualSpacing/>
    </w:pPr>
    <w:rPr>
      <w:lang w:eastAsia="en-US"/>
    </w:rPr>
  </w:style>
  <w:style w:type="paragraph" w:styleId="NoSpacing">
    <w:name w:val="No Spacing"/>
    <w:uiPriority w:val="99"/>
    <w:qFormat/>
    <w:rsid w:val="00AF395A"/>
    <w:rPr>
      <w:rFonts w:ascii="Times New Roman" w:eastAsia="Times New Roman" w:hAnsi="Times New Roman"/>
      <w:lang w:eastAsia="en-US"/>
    </w:rPr>
  </w:style>
  <w:style w:type="table" w:styleId="TableGrid">
    <w:name w:val="Table Grid"/>
    <w:basedOn w:val="TableNormal"/>
    <w:uiPriority w:val="99"/>
    <w:rsid w:val="00733AD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F62CB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uiPriority w:val="99"/>
    <w:rsid w:val="00365A2F"/>
  </w:style>
  <w:style w:type="paragraph" w:customStyle="1" w:styleId="c4">
    <w:name w:val="c4"/>
    <w:basedOn w:val="Normal"/>
    <w:uiPriority w:val="99"/>
    <w:rsid w:val="004F46D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E54B1E"/>
    <w:pPr>
      <w:ind w:left="720"/>
      <w:contextualSpacing/>
    </w:pPr>
    <w:rPr>
      <w:rFonts w:eastAsia="Calibri"/>
      <w:lang w:eastAsia="en-US"/>
    </w:rPr>
  </w:style>
  <w:style w:type="paragraph" w:customStyle="1" w:styleId="ConsPlusNonformat">
    <w:name w:val="ConsPlusNonformat"/>
    <w:uiPriority w:val="99"/>
    <w:rsid w:val="000B335E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customStyle="1" w:styleId="a">
    <w:name w:val="Без интервала"/>
    <w:uiPriority w:val="99"/>
    <w:rsid w:val="00BC0D1D"/>
    <w:pPr>
      <w:jc w:val="both"/>
    </w:pPr>
    <w:rPr>
      <w:rFonts w:eastAsia="Times New Roman"/>
      <w:lang w:eastAsia="en-US"/>
    </w:rPr>
  </w:style>
  <w:style w:type="paragraph" w:customStyle="1" w:styleId="c1">
    <w:name w:val="c1"/>
    <w:basedOn w:val="Normal"/>
    <w:uiPriority w:val="99"/>
    <w:rsid w:val="009E1E6B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character" w:customStyle="1" w:styleId="c9">
    <w:name w:val="c9"/>
    <w:basedOn w:val="DefaultParagraphFont"/>
    <w:uiPriority w:val="99"/>
    <w:rsid w:val="00DF4126"/>
    <w:rPr>
      <w:rFonts w:cs="Times New Roman"/>
    </w:rPr>
  </w:style>
  <w:style w:type="character" w:customStyle="1" w:styleId="c0c20">
    <w:name w:val="c0 c20"/>
    <w:basedOn w:val="DefaultParagraphFont"/>
    <w:uiPriority w:val="99"/>
    <w:rsid w:val="00E453DC"/>
    <w:rPr>
      <w:rFonts w:cs="Times New Roman"/>
    </w:rPr>
  </w:style>
  <w:style w:type="character" w:customStyle="1" w:styleId="c0">
    <w:name w:val="c0"/>
    <w:basedOn w:val="DefaultParagraphFont"/>
    <w:uiPriority w:val="99"/>
    <w:rsid w:val="004F546C"/>
    <w:rPr>
      <w:rFonts w:cs="Times New Roman"/>
    </w:rPr>
  </w:style>
  <w:style w:type="paragraph" w:customStyle="1" w:styleId="c0c7c21">
    <w:name w:val="c0 c7 c21"/>
    <w:basedOn w:val="Normal"/>
    <w:uiPriority w:val="99"/>
    <w:rsid w:val="009B3EB4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paragraph" w:customStyle="1" w:styleId="c0c7">
    <w:name w:val="c0 c7"/>
    <w:basedOn w:val="Normal"/>
    <w:uiPriority w:val="99"/>
    <w:rsid w:val="003B64E8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BA005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932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2160</TotalTime>
  <Pages>11</Pages>
  <Words>3454</Words>
  <Characters>19689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2015</dc:creator>
  <cp:keywords/>
  <dc:description/>
  <cp:lastModifiedBy>UserXP</cp:lastModifiedBy>
  <cp:revision>1956</cp:revision>
  <dcterms:created xsi:type="dcterms:W3CDTF">2017-07-18T09:22:00Z</dcterms:created>
  <dcterms:modified xsi:type="dcterms:W3CDTF">2020-05-27T06:33:00Z</dcterms:modified>
</cp:coreProperties>
</file>